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028" w:rsidRPr="0090288C" w:rsidRDefault="0090288C" w:rsidP="00FA2F79">
      <w:pPr>
        <w:ind w:left="-1418"/>
        <w:rPr>
          <w:b/>
        </w:rPr>
        <w:sectPr w:rsidR="00390028" w:rsidRPr="0090288C" w:rsidSect="00423F6B">
          <w:headerReference w:type="even" r:id="rId8"/>
          <w:headerReference w:type="default" r:id="rId9"/>
          <w:pgSz w:w="11906" w:h="16838" w:code="9"/>
          <w:pgMar w:top="22" w:right="1440" w:bottom="1440" w:left="1440" w:header="0" w:footer="720" w:gutter="0"/>
          <w:cols w:space="720"/>
          <w:docGrid w:linePitch="360"/>
        </w:sectPr>
      </w:pPr>
      <w:r w:rsidRPr="0090288C">
        <w:rPr>
          <w:b/>
          <w:noProof/>
          <w:sz w:val="48"/>
          <w:szCs w:val="48"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0120" cy="104165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2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90" w:rsidRPr="0090288C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-5901055</wp:posOffset>
                </wp:positionV>
                <wp:extent cx="6153150" cy="37242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72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2290" w:rsidRPr="001B4BDA" w:rsidRDefault="00EE2290">
                            <w:pPr>
                              <w:rPr>
                                <w:b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1B4BDA">
                              <w:rPr>
                                <w:b/>
                                <w:color w:val="FF0000"/>
                                <w:sz w:val="110"/>
                                <w:szCs w:val="110"/>
                              </w:rPr>
                              <w:t>TITRE COUVERTURE</w:t>
                            </w:r>
                          </w:p>
                          <w:p w:rsidR="00EE2290" w:rsidRDefault="00EE2290"/>
                          <w:p w:rsidR="00EE2290" w:rsidRDefault="00EE2290">
                            <w:r>
                              <w:t>Couleur</w:t>
                            </w:r>
                            <w:r w:rsidR="002812B7">
                              <w:t xml:space="preserve"> texte « TITRE COUVERTURE »</w:t>
                            </w:r>
                            <w:r>
                              <w:t xml:space="preserve"> en fonction de la colorimétrie du visuel de la couverture</w:t>
                            </w:r>
                          </w:p>
                          <w:p w:rsidR="00EE2290" w:rsidRDefault="00EE2290">
                            <w:r>
                              <w:t xml:space="preserve">(charte graphique déjà placée, mettre </w:t>
                            </w:r>
                            <w:r w:rsidR="002812B7">
                              <w:t xml:space="preserve">le </w:t>
                            </w:r>
                            <w:r>
                              <w:t>visuel en arrière</w:t>
                            </w:r>
                            <w:r w:rsidR="002812B7">
                              <w:t>-</w:t>
                            </w:r>
                            <w:r>
                              <w:t>plan</w:t>
                            </w:r>
                            <w:r w:rsidR="002812B7">
                              <w:t xml:space="preserve"> /</w:t>
                            </w:r>
                            <w:r w:rsidR="002654D7">
                              <w:t xml:space="preserve"> ex – dernière page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7.25pt;margin-top:-464.65pt;width:484.5pt;height:29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" filled="f" stroked="f" strokeweight=".5pt">
                <v:textbox>
                  <w:txbxContent>
                    <w:p w:rsidR="00EE2290" w:rsidRPr="001B4BDA" w:rsidRDefault="00EE2290">
                      <w:pPr>
                        <w:rPr>
                          <w:b/>
                          <w:color w:val="FF0000"/>
                          <w:sz w:val="110"/>
                          <w:szCs w:val="110"/>
                        </w:rPr>
                      </w:pPr>
                      <w:r w:rsidRPr="001B4BDA">
                        <w:rPr>
                          <w:b/>
                          <w:color w:val="FF0000"/>
                          <w:sz w:val="110"/>
                          <w:szCs w:val="110"/>
                        </w:rPr>
                        <w:t>TITRE COUVERTURE</w:t>
                      </w:r>
                    </w:p>
                    <w:p w:rsidR="00EE2290" w:rsidRDefault="00EE2290"/>
                    <w:p w:rsidR="00EE2290" w:rsidRDefault="00EE2290">
                      <w:r>
                        <w:t>Couleur</w:t>
                      </w:r>
                      <w:r w:rsidR="002812B7">
                        <w:t xml:space="preserve"> texte « TITRE COUVERTURE »</w:t>
                      </w:r>
                      <w:r>
                        <w:t xml:space="preserve"> en fonction de la colorimétrie du visuel de la couverture</w:t>
                      </w:r>
                    </w:p>
                    <w:p w:rsidR="00EE2290" w:rsidRDefault="00EE2290">
                      <w:r>
                        <w:t xml:space="preserve">(charte graphique déjà placée, mettre </w:t>
                      </w:r>
                      <w:r w:rsidR="002812B7">
                        <w:t xml:space="preserve">le </w:t>
                      </w:r>
                      <w:r>
                        <w:t>visuel en arrière</w:t>
                      </w:r>
                      <w:r w:rsidR="002812B7">
                        <w:t>-</w:t>
                      </w:r>
                      <w:r>
                        <w:t>plan</w:t>
                      </w:r>
                      <w:r w:rsidR="002812B7">
                        <w:t xml:space="preserve"> /</w:t>
                      </w:r>
                      <w:r w:rsidR="002654D7">
                        <w:t xml:space="preserve"> ex – dernière page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0288C" w:rsidRDefault="0090288C" w:rsidP="0090288C">
      <w:pPr>
        <w:spacing w:after="0" w:line="273" w:lineRule="auto"/>
        <w:ind w:left="1541" w:right="1555" w:hanging="1540"/>
        <w:jc w:val="center"/>
      </w:pPr>
      <w:r>
        <w:rPr>
          <w:rFonts w:ascii="Calibri" w:eastAsia="Calibri" w:hAnsi="Calibri" w:cs="Calibri"/>
          <w:color w:val="4472C4"/>
          <w:sz w:val="52"/>
        </w:rPr>
        <w:lastRenderedPageBreak/>
        <w:t>DEMANDE DE SUBVENTION</w:t>
      </w:r>
    </w:p>
    <w:tbl>
      <w:tblPr>
        <w:tblStyle w:val="TableGrid1"/>
        <w:tblW w:w="9064" w:type="dxa"/>
        <w:tblInd w:w="5" w:type="dxa"/>
        <w:tblCellMar>
          <w:top w:w="158" w:type="dxa"/>
          <w:left w:w="110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6659"/>
      </w:tblGrid>
      <w:tr w:rsidR="0090288C" w:rsidTr="0090288C">
        <w:trPr>
          <w:trHeight w:val="968"/>
        </w:trPr>
        <w:tc>
          <w:tcPr>
            <w:tcW w:w="2405" w:type="dxa"/>
            <w:tcBorders>
              <w:top w:val="single" w:sz="4" w:space="0" w:color="F0F1F1" w:themeColor="accent1" w:themeTint="66"/>
              <w:left w:val="single" w:sz="4" w:space="0" w:color="F0F1F1" w:themeColor="accent1" w:themeTint="66"/>
              <w:bottom w:val="single" w:sz="12" w:space="0" w:color="E9EAEB" w:themeColor="accent1" w:themeTint="99"/>
              <w:right w:val="single" w:sz="4" w:space="0" w:color="F0F1F1" w:themeColor="accent1" w:themeTint="66"/>
            </w:tcBorders>
            <w:vAlign w:val="center"/>
            <w:hideMark/>
          </w:tcPr>
          <w:p w:rsidR="0090288C" w:rsidRDefault="0090288C">
            <w:pPr>
              <w:spacing w:line="256" w:lineRule="auto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Dispositif sollicité </w:t>
            </w:r>
          </w:p>
        </w:tc>
        <w:tc>
          <w:tcPr>
            <w:tcW w:w="6659" w:type="dxa"/>
            <w:tcBorders>
              <w:top w:val="single" w:sz="4" w:space="0" w:color="F0F1F1" w:themeColor="accent1" w:themeTint="66"/>
              <w:left w:val="single" w:sz="4" w:space="0" w:color="F0F1F1" w:themeColor="accent1" w:themeTint="66"/>
              <w:bottom w:val="single" w:sz="12" w:space="0" w:color="E9EAEB" w:themeColor="accent1" w:themeTint="99"/>
              <w:right w:val="single" w:sz="4" w:space="0" w:color="F0F1F1" w:themeColor="accent1" w:themeTint="66"/>
            </w:tcBorders>
            <w:vAlign w:val="bottom"/>
          </w:tcPr>
          <w:p w:rsidR="0090288C" w:rsidRDefault="0090288C">
            <w:pPr>
              <w:spacing w:after="81" w:line="256" w:lineRule="auto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Int_Z2cf2Zvl"/>
            <w:r>
              <w:rPr>
                <w:rFonts w:ascii="Wingdings" w:eastAsia="Wingdings" w:hAnsi="Wingdings" w:cs="Wingdings"/>
                <w:sz w:val="20"/>
                <w:szCs w:val="20"/>
              </w:rPr>
              <w:t></w:t>
            </w:r>
            <w:bookmarkEnd w:id="0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#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NormandieEnTransition</w:t>
            </w:r>
            <w:proofErr w:type="spellEnd"/>
          </w:p>
          <w:p w:rsidR="0090288C" w:rsidRDefault="0090288C">
            <w:pPr>
              <w:spacing w:line="256" w:lineRule="auto"/>
              <w:rPr>
                <w:rFonts w:ascii="Arial" w:eastAsia="Arial" w:hAnsi="Arial" w:cs="Arial"/>
              </w:rPr>
            </w:pPr>
          </w:p>
        </w:tc>
      </w:tr>
    </w:tbl>
    <w:p w:rsidR="0090288C" w:rsidRDefault="0090288C" w:rsidP="0090288C">
      <w:pPr>
        <w:spacing w:after="297" w:line="256" w:lineRule="auto"/>
        <w:rPr>
          <w:rFonts w:eastAsia="Arial" w:cs="Arial"/>
          <w:color w:val="000000"/>
        </w:rPr>
      </w:pPr>
      <w:r>
        <w:rPr>
          <w:rFonts w:ascii="Calibri" w:eastAsia="Calibri" w:hAnsi="Calibri" w:cs="Calibri"/>
          <w:sz w:val="20"/>
        </w:rPr>
        <w:t xml:space="preserve"> </w:t>
      </w:r>
    </w:p>
    <w:p w:rsidR="0090288C" w:rsidRDefault="0090288C" w:rsidP="0090288C">
      <w:pPr>
        <w:shd w:val="clear" w:color="auto" w:fill="4472C4"/>
        <w:spacing w:line="256" w:lineRule="auto"/>
        <w:ind w:left="-5"/>
      </w:pPr>
      <w:r>
        <w:rPr>
          <w:rFonts w:ascii="Calibri" w:eastAsia="Calibri" w:hAnsi="Calibri" w:cs="Calibri"/>
          <w:color w:val="FFFFFF"/>
        </w:rPr>
        <w:t xml:space="preserve">IDENTIFICATION DU DEMANDEUR </w:t>
      </w:r>
    </w:p>
    <w:p w:rsidR="0090288C" w:rsidRDefault="0090288C" w:rsidP="0090288C">
      <w:pPr>
        <w:spacing w:after="10" w:line="256" w:lineRule="auto"/>
        <w:ind w:left="-5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Vous êtes : </w:t>
      </w:r>
    </w:p>
    <w:p w:rsidR="0090288C" w:rsidRDefault="0090288C" w:rsidP="0090288C">
      <w:pPr>
        <w:spacing w:after="10" w:line="256" w:lineRule="auto"/>
        <w:ind w:left="-5"/>
        <w:rPr>
          <w:rFonts w:ascii="Calibri" w:eastAsia="Calibri" w:hAnsi="Calibri" w:cs="Calibri"/>
          <w:sz w:val="20"/>
        </w:rPr>
      </w:pPr>
    </w:p>
    <w:p w:rsidR="0090288C" w:rsidRDefault="0090288C" w:rsidP="0090288C">
      <w:pPr>
        <w:spacing w:after="10" w:line="256" w:lineRule="auto"/>
        <w:ind w:left="-5"/>
        <w:rPr>
          <w:rFonts w:ascii="Calibri" w:eastAsia="Calibri" w:hAnsi="Calibri" w:cs="Calibri"/>
        </w:rPr>
      </w:pPr>
      <w:bookmarkStart w:id="1" w:name="_Int_lgcyp9k8"/>
      <w:r>
        <w:rPr>
          <w:rFonts w:ascii="Wingdings" w:eastAsia="Wingdings" w:hAnsi="Wingdings" w:cs="Wingdings"/>
          <w:sz w:val="20"/>
          <w:szCs w:val="20"/>
        </w:rPr>
        <w:t></w:t>
      </w:r>
      <w:bookmarkEnd w:id="1"/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</w:rPr>
        <w:t xml:space="preserve">Association    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</w:rPr>
        <w:t>collectivité territoriale ou groupement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:rsidR="0090288C" w:rsidRDefault="0090288C" w:rsidP="0090288C">
      <w:pPr>
        <w:ind w:left="-5"/>
        <w:rPr>
          <w:rFonts w:asciiTheme="minorHAnsi" w:eastAsia="Arial" w:hAnsiTheme="minorHAnsi" w:cstheme="minorHAnsi"/>
        </w:rPr>
      </w:pP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Raison sociale de la structure : 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SIRET : .................................................................................................................................... </w:t>
      </w:r>
    </w:p>
    <w:p w:rsidR="0090288C" w:rsidRDefault="0090288C" w:rsidP="0090288C">
      <w:pPr>
        <w:spacing w:after="0" w:line="463" w:lineRule="auto"/>
        <w:rPr>
          <w:rFonts w:asciiTheme="minorHAnsi" w:hAnsiTheme="minorHAnsi" w:cstheme="minorHAnsi"/>
          <w:color w:val="808080"/>
        </w:rPr>
      </w:pPr>
      <w:r>
        <w:rPr>
          <w:rFonts w:asciiTheme="minorHAnsi" w:hAnsiTheme="minorHAnsi" w:cstheme="minorHAnsi"/>
          <w:color w:val="808080"/>
        </w:rPr>
        <w:t xml:space="preserve">Numéro RNA pour les associations :  ....................................................................................... </w:t>
      </w:r>
    </w:p>
    <w:p w:rsidR="0090288C" w:rsidRDefault="0090288C" w:rsidP="0090288C">
      <w:pPr>
        <w:spacing w:after="81" w:line="256" w:lineRule="auto"/>
        <w:ind w:left="-29" w:right="-35"/>
        <w:rPr>
          <w:rFonts w:cs="Arial"/>
          <w:color w:val="000000"/>
        </w:rPr>
      </w:pPr>
      <w:r>
        <w:rPr>
          <w:rFonts w:cs="Arial"/>
          <w:noProof/>
          <w:color w:val="000000"/>
        </w:rPr>
        <mc:AlternateContent>
          <mc:Choice Requires="wpg">
            <w:drawing>
              <wp:inline distT="0" distB="0" distL="0" distR="0">
                <wp:extent cx="5798185" cy="8890"/>
                <wp:effectExtent l="0" t="0" r="2540" b="635"/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8890"/>
                          <a:chOff x="0" y="0"/>
                          <a:chExt cx="57981" cy="91"/>
                        </a:xfrm>
                      </wpg:grpSpPr>
                      <wps:wsp>
                        <wps:cNvPr id="17" name="Shape 158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81" cy="91"/>
                          </a:xfrm>
                          <a:custGeom>
                            <a:avLst/>
                            <a:gdLst>
                              <a:gd name="T0" fmla="*/ 0 w 5798185"/>
                              <a:gd name="T1" fmla="*/ 0 h 9144"/>
                              <a:gd name="T2" fmla="*/ 5798185 w 5798185"/>
                              <a:gd name="T3" fmla="*/ 0 h 9144"/>
                              <a:gd name="T4" fmla="*/ 5798185 w 5798185"/>
                              <a:gd name="T5" fmla="*/ 9144 h 9144"/>
                              <a:gd name="T6" fmla="*/ 0 w 5798185"/>
                              <a:gd name="T7" fmla="*/ 9144 h 9144"/>
                              <a:gd name="T8" fmla="*/ 0 w 5798185"/>
                              <a:gd name="T9" fmla="*/ 0 h 9144"/>
                              <a:gd name="T10" fmla="*/ 0 w 5798185"/>
                              <a:gd name="T11" fmla="*/ 0 h 9144"/>
                              <a:gd name="T12" fmla="*/ 5798185 w 579818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FEF4D" id="Groupe 16" o:spid="_x0000_s1026" style="width:456.55pt;height:.7pt;mso-position-horizontal-relative:char;mso-position-vertical-relative:line" coordsize="5798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">
                <v:shape id="Shape 15894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" path="m,l5798185,r,9144l,9144,,e" fillcolor="#4472c4" stroked="f" strokeweight="0">
                  <v:stroke miterlimit="66585f" joinstyle="miter"/>
                  <v:path arrowok="t" o:connecttype="custom" o:connectlocs="0,0;57981,0;57981,91;0,91;0,0" o:connectangles="0,0,0,0,0" textboxrect="0,0,5798185,9144"/>
                </v:shape>
                <w10:anchorlock/>
              </v:group>
            </w:pict>
          </mc:Fallback>
        </mc:AlternateContent>
      </w:r>
    </w:p>
    <w:p w:rsidR="0090288C" w:rsidRDefault="0090288C" w:rsidP="0090288C">
      <w:pPr>
        <w:spacing w:after="132" w:line="256" w:lineRule="auto"/>
        <w:ind w:left="-5"/>
      </w:pPr>
      <w:r>
        <w:rPr>
          <w:rFonts w:ascii="Calibri" w:eastAsia="Calibri" w:hAnsi="Calibri" w:cs="Calibri"/>
          <w:color w:val="1F3763"/>
          <w:sz w:val="20"/>
        </w:rPr>
        <w:t xml:space="preserve">COORDONNEES DE CONTACT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Adresse du siège social :  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Responsable du dossier :  ........................................................................................................ </w:t>
      </w:r>
    </w:p>
    <w:p w:rsidR="0090288C" w:rsidRDefault="0090288C" w:rsidP="0090288C">
      <w:pPr>
        <w:spacing w:after="0" w:line="463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Téléphone :  ............................................................................................................................. </w:t>
      </w:r>
    </w:p>
    <w:p w:rsidR="0090288C" w:rsidRDefault="0090288C" w:rsidP="0090288C">
      <w:pPr>
        <w:spacing w:after="0" w:line="463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Mail :  .......................................................................................................................................  </w:t>
      </w:r>
    </w:p>
    <w:p w:rsidR="0090288C" w:rsidRDefault="0090288C" w:rsidP="0090288C">
      <w:pPr>
        <w:spacing w:after="81" w:line="256" w:lineRule="auto"/>
        <w:ind w:left="-29" w:right="-35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inline distT="0" distB="0" distL="0" distR="0">
                <wp:extent cx="5798185" cy="8890"/>
                <wp:effectExtent l="0" t="0" r="2540" b="635"/>
                <wp:docPr id="14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8890"/>
                          <a:chOff x="0" y="0"/>
                          <a:chExt cx="57981" cy="91"/>
                        </a:xfrm>
                      </wpg:grpSpPr>
                      <wps:wsp>
                        <wps:cNvPr id="15" name="Shape 158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81" cy="91"/>
                          </a:xfrm>
                          <a:custGeom>
                            <a:avLst/>
                            <a:gdLst>
                              <a:gd name="T0" fmla="*/ 0 w 5798185"/>
                              <a:gd name="T1" fmla="*/ 0 h 9144"/>
                              <a:gd name="T2" fmla="*/ 5798185 w 5798185"/>
                              <a:gd name="T3" fmla="*/ 0 h 9144"/>
                              <a:gd name="T4" fmla="*/ 5798185 w 5798185"/>
                              <a:gd name="T5" fmla="*/ 9144 h 9144"/>
                              <a:gd name="T6" fmla="*/ 0 w 5798185"/>
                              <a:gd name="T7" fmla="*/ 9144 h 9144"/>
                              <a:gd name="T8" fmla="*/ 0 w 5798185"/>
                              <a:gd name="T9" fmla="*/ 0 h 9144"/>
                              <a:gd name="T10" fmla="*/ 0 w 5798185"/>
                              <a:gd name="T11" fmla="*/ 0 h 9144"/>
                              <a:gd name="T12" fmla="*/ 5798185 w 579818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289EF" id="Groupe 14" o:spid="_x0000_s1026" style="width:456.55pt;height:.7pt;mso-position-horizontal-relative:char;mso-position-vertical-relative:line" coordsize="5798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">
                <v:shape id="Shape 15896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" path="m,l5798185,r,9144l,9144,,e" fillcolor="#4472c4" stroked="f" strokeweight="0">
                  <v:stroke miterlimit="66585f" joinstyle="miter"/>
                  <v:path arrowok="t" o:connecttype="custom" o:connectlocs="0,0;57981,0;57981,91;0,91;0,0" o:connectangles="0,0,0,0,0" textboxrect="0,0,5798185,9144"/>
                </v:shape>
                <w10:anchorlock/>
              </v:group>
            </w:pict>
          </mc:Fallback>
        </mc:AlternateContent>
      </w:r>
    </w:p>
    <w:p w:rsidR="0090288C" w:rsidRDefault="0090288C" w:rsidP="0090288C">
      <w:pPr>
        <w:spacing w:after="132" w:line="256" w:lineRule="auto"/>
        <w:ind w:left="-5"/>
      </w:pPr>
      <w:r>
        <w:rPr>
          <w:rFonts w:ascii="Calibri" w:eastAsia="Calibri" w:hAnsi="Calibri" w:cs="Calibri"/>
          <w:color w:val="1F3763"/>
          <w:sz w:val="20"/>
        </w:rPr>
        <w:t xml:space="preserve">REPRESENTANT LEGAL :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Prénom NOM : ......................................................................................................................... </w:t>
      </w:r>
    </w:p>
    <w:p w:rsidR="0090288C" w:rsidRDefault="0090288C" w:rsidP="0090288C">
      <w:pPr>
        <w:spacing w:after="42" w:line="463" w:lineRule="auto"/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Fonction :  ................................................................................................................................ </w:t>
      </w:r>
    </w:p>
    <w:p w:rsidR="0090288C" w:rsidRDefault="0090288C" w:rsidP="0090288C">
      <w:pPr>
        <w:spacing w:after="42" w:line="463" w:lineRule="auto"/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Mail :  ....................................................................................................................................... </w:t>
      </w:r>
    </w:p>
    <w:p w:rsidR="0090288C" w:rsidRDefault="009028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0288C" w:rsidRDefault="0090288C" w:rsidP="0090288C">
      <w:pPr>
        <w:shd w:val="clear" w:color="auto" w:fill="D9E2F3"/>
        <w:spacing w:after="192" w:line="256" w:lineRule="auto"/>
        <w:rPr>
          <w:rFonts w:cs="Arial"/>
        </w:rPr>
      </w:pPr>
      <w:r>
        <w:rPr>
          <w:rFonts w:ascii="Calibri" w:eastAsia="Calibri" w:hAnsi="Calibri" w:cs="Calibri"/>
          <w:sz w:val="20"/>
        </w:rPr>
        <w:lastRenderedPageBreak/>
        <w:t>TYPE D’ACTION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proofErr w:type="gramStart"/>
      <w:r w:rsidRPr="0073348E">
        <w:rPr>
          <w:rFonts w:ascii="Calibri" w:eastAsia="Times New Roman" w:hAnsi="Calibri" w:cs="Calibri"/>
          <w:lang w:eastAsia="fr-FR"/>
        </w:rPr>
        <w:t>la</w:t>
      </w:r>
      <w:proofErr w:type="gramEnd"/>
      <w:r w:rsidRPr="0073348E">
        <w:rPr>
          <w:rFonts w:ascii="Calibri" w:eastAsia="Times New Roman" w:hAnsi="Calibri" w:cs="Calibri"/>
          <w:lang w:eastAsia="fr-FR"/>
        </w:rPr>
        <w:t xml:space="preserve"> valorisation de la connaissance scientifique et les sciences participatives,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proofErr w:type="gramStart"/>
      <w:r w:rsidRPr="0073348E">
        <w:rPr>
          <w:rFonts w:ascii="Calibri" w:eastAsia="Times New Roman" w:hAnsi="Calibri" w:cs="Calibri"/>
          <w:lang w:eastAsia="fr-FR"/>
        </w:rPr>
        <w:t>le</w:t>
      </w:r>
      <w:proofErr w:type="gramEnd"/>
      <w:r w:rsidRPr="0073348E">
        <w:rPr>
          <w:rFonts w:ascii="Calibri" w:eastAsia="Times New Roman" w:hAnsi="Calibri" w:cs="Calibri"/>
          <w:lang w:eastAsia="fr-FR"/>
        </w:rPr>
        <w:t xml:space="preserve"> développement de sciences participatives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L’amélioration de l’accueil du public dans les espaces naturels,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La sensibilisation à l’environnement (changement climatique, biodiversité, eau, littoral, air…),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La sensibilisation à la sobriété énergétique, les énergies renouvelables et l’efficacité énergétique,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La sensibilisation à la consommation éthique et responsable et l’économie circulaire (circuits courts, déchets, gaspillage alimentaire…),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La sensibilisation à la santé-environnement,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 xml:space="preserve">La sensibilisation à l’aménagement durable du territoire et aux mobilités actives durables. </w:t>
      </w:r>
      <w:r w:rsidRPr="0073348E">
        <w:rPr>
          <w:rFonts w:ascii="Calibri" w:eastAsia="Times New Roman" w:hAnsi="Calibri" w:cs="Calibri"/>
          <w:color w:val="FFFFFF"/>
          <w:lang w:eastAsia="fr-FR"/>
        </w:rPr>
        <w:t>LA</w:t>
      </w:r>
    </w:p>
    <w:p w:rsidR="0090288C" w:rsidRDefault="0090288C" w:rsidP="0090288C">
      <w:pPr>
        <w:spacing w:after="10" w:line="256" w:lineRule="auto"/>
        <w:ind w:left="-5"/>
        <w:rPr>
          <w:rFonts w:eastAsia="Arial" w:cs="Arial"/>
        </w:rPr>
      </w:pPr>
      <w:r>
        <w:rPr>
          <w:rFonts w:ascii="Calibri" w:eastAsia="Calibri" w:hAnsi="Calibri" w:cs="Calibri"/>
          <w:color w:val="FFFFFF"/>
        </w:rPr>
        <w:t xml:space="preserve">DEMANDE </w:t>
      </w:r>
    </w:p>
    <w:p w:rsidR="0090288C" w:rsidRDefault="0090288C" w:rsidP="0090288C">
      <w:pPr>
        <w:shd w:val="clear" w:color="auto" w:fill="D9E2F3"/>
        <w:spacing w:after="192" w:line="256" w:lineRule="auto"/>
        <w:ind w:left="-5"/>
      </w:pPr>
      <w:r>
        <w:rPr>
          <w:rFonts w:ascii="Calibri" w:eastAsia="Calibri" w:hAnsi="Calibri" w:cs="Calibri"/>
          <w:sz w:val="20"/>
        </w:rPr>
        <w:t xml:space="preserve">DESCRIPTION 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Intitulé du projet :  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Description :  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spacing w:after="1" w:line="463" w:lineRule="auto"/>
        <w:ind w:left="-5" w:right="-1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spacing w:after="1" w:line="463" w:lineRule="auto"/>
        <w:ind w:left="-5" w:right="-15"/>
        <w:jc w:val="center"/>
        <w:rPr>
          <w:rFonts w:asciiTheme="minorHAnsi" w:hAnsiTheme="minorHAnsi" w:cstheme="minorHAnsi"/>
        </w:rPr>
      </w:pPr>
    </w:p>
    <w:p w:rsidR="0090288C" w:rsidRDefault="0090288C" w:rsidP="0090288C">
      <w:pPr>
        <w:spacing w:after="1" w:line="463" w:lineRule="auto"/>
        <w:ind w:left="-5" w:right="-1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Territoire concerné :  ............................................................................................................. </w:t>
      </w:r>
    </w:p>
    <w:p w:rsidR="0090288C" w:rsidRDefault="0090288C" w:rsidP="0090288C">
      <w:pPr>
        <w:spacing w:after="218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90288C" w:rsidRDefault="0090288C" w:rsidP="0090288C">
      <w:pPr>
        <w:spacing w:after="3" w:line="460" w:lineRule="auto"/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Date prévisionnelle de début du projet :  .................................................................................. </w:t>
      </w:r>
    </w:p>
    <w:p w:rsidR="0090288C" w:rsidRDefault="0090288C" w:rsidP="0090288C">
      <w:pPr>
        <w:spacing w:after="3" w:line="460" w:lineRule="auto"/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Date prévisionnelle de fin du projet :  ........................................................................................ </w:t>
      </w:r>
    </w:p>
    <w:p w:rsidR="0090288C" w:rsidRDefault="0090288C" w:rsidP="0090288C">
      <w:pPr>
        <w:spacing w:after="215" w:line="256" w:lineRule="auto"/>
        <w:rPr>
          <w:rFonts w:asciiTheme="minorHAnsi" w:hAnsiTheme="minorHAnsi"/>
        </w:rPr>
      </w:pPr>
    </w:p>
    <w:p w:rsidR="0090288C" w:rsidRDefault="0090288C" w:rsidP="0090288C">
      <w:pPr>
        <w:rPr>
          <w:rFonts w:cs="Arial"/>
        </w:rPr>
      </w:pPr>
      <w:r>
        <w:br w:type="page"/>
      </w:r>
    </w:p>
    <w:p w:rsidR="0090288C" w:rsidRDefault="0090288C" w:rsidP="0090288C">
      <w:pPr>
        <w:spacing w:after="215" w:line="256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lastRenderedPageBreak/>
        <w:t>Calendrier de réalisation du projet</w:t>
      </w:r>
    </w:p>
    <w:tbl>
      <w:tblPr>
        <w:tblStyle w:val="TableGrid0"/>
        <w:tblW w:w="0" w:type="auto"/>
        <w:tblInd w:w="0" w:type="dxa"/>
        <w:tblLook w:val="04A0" w:firstRow="1" w:lastRow="0" w:firstColumn="1" w:lastColumn="0" w:noHBand="0" w:noVBand="1"/>
      </w:tblPr>
      <w:tblGrid>
        <w:gridCol w:w="6628"/>
        <w:gridCol w:w="1207"/>
        <w:gridCol w:w="1227"/>
      </w:tblGrid>
      <w:tr w:rsidR="0090288C" w:rsidTr="0090288C">
        <w:trPr>
          <w:trHeight w:val="300"/>
        </w:trPr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Action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</w:pPr>
            <w:r>
              <w:rPr>
                <w:b/>
                <w:bCs/>
              </w:rPr>
              <w:t>Date début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</w:pPr>
            <w:r>
              <w:rPr>
                <w:b/>
                <w:bCs/>
              </w:rPr>
              <w:t>Date fin</w:t>
            </w:r>
          </w:p>
        </w:tc>
      </w:tr>
      <w:tr w:rsidR="0090288C" w:rsidTr="0090288C">
        <w:trPr>
          <w:trHeight w:val="300"/>
        </w:trPr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  <w:tr w:rsidR="0090288C" w:rsidTr="0090288C">
        <w:trPr>
          <w:trHeight w:val="300"/>
        </w:trPr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  <w:tr w:rsidR="0090288C" w:rsidTr="0090288C">
        <w:trPr>
          <w:trHeight w:val="300"/>
        </w:trPr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  <w:tr w:rsidR="0090288C" w:rsidTr="0090288C">
        <w:trPr>
          <w:trHeight w:val="300"/>
        </w:trPr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</w:tbl>
    <w:p w:rsidR="0090288C" w:rsidRDefault="0090288C" w:rsidP="0090288C">
      <w:pPr>
        <w:ind w:left="-5"/>
        <w:rPr>
          <w:rFonts w:asciiTheme="minorHAnsi" w:eastAsia="Arial" w:hAnsiTheme="minorHAnsi"/>
          <w:color w:val="000000"/>
        </w:rPr>
      </w:pP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Publics concernés :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Grand public                                                                      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Personnes en situation de précarité                             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lang w:eastAsia="fr-FR"/>
        </w:rPr>
        <w:t xml:space="preserve"> Enfants (préciser la classe </w:t>
      </w:r>
      <w:proofErr w:type="gramStart"/>
      <w:r w:rsidRPr="0073348E">
        <w:rPr>
          <w:rFonts w:ascii="Calibri" w:eastAsia="Times New Roman" w:hAnsi="Calibri" w:cs="Calibri"/>
          <w:lang w:eastAsia="fr-FR"/>
        </w:rPr>
        <w:t>d’âge)…</w:t>
      </w:r>
      <w:proofErr w:type="gramEnd"/>
      <w:r w:rsidRPr="0073348E">
        <w:rPr>
          <w:rFonts w:ascii="Calibri" w:eastAsia="Times New Roman" w:hAnsi="Calibri" w:cs="Calibri"/>
          <w:lang w:eastAsia="fr-FR"/>
        </w:rPr>
        <w:t>………………………….. </w:t>
      </w:r>
    </w:p>
    <w:p w:rsidR="0073348E" w:rsidRPr="0073348E" w:rsidRDefault="0073348E" w:rsidP="0073348E">
      <w:pPr>
        <w:spacing w:after="0" w:line="240" w:lineRule="auto"/>
        <w:ind w:left="-1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8"/>
          <w:szCs w:val="28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Autres – Précisez : ………………………………………………… </w:t>
      </w:r>
    </w:p>
    <w:p w:rsidR="0090288C" w:rsidRDefault="0090288C" w:rsidP="0090288C">
      <w:pPr>
        <w:ind w:left="-5"/>
        <w:rPr>
          <w:rFonts w:asciiTheme="minorHAnsi" w:eastAsia="Arial" w:hAnsiTheme="minorHAnsi" w:cstheme="minorHAnsi"/>
        </w:rPr>
      </w:pPr>
    </w:p>
    <w:p w:rsidR="0090288C" w:rsidRDefault="0090288C" w:rsidP="0090288C">
      <w:pPr>
        <w:ind w:left="-5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Outils, moyens matériels et humains mobilisés : 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color w:val="FFFFFF"/>
        </w:rPr>
        <w:t>I</w:t>
      </w:r>
    </w:p>
    <w:p w:rsidR="0090288C" w:rsidRDefault="0090288C" w:rsidP="0090288C">
      <w:pPr>
        <w:ind w:left="-5"/>
        <w:rPr>
          <w:rFonts w:asciiTheme="minorHAnsi" w:hAnsiTheme="minorHAnsi"/>
        </w:rPr>
      </w:pPr>
      <w:r>
        <w:rPr>
          <w:rFonts w:asciiTheme="minorHAnsi" w:hAnsiTheme="minorHAnsi"/>
        </w:rPr>
        <w:t>Principes du développement durable appliqués au sein de votre structure (comment limitez-vous votre impact dans votre fonctionnement et la mise en œuvre du projet ?) : .................................................................................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spacing w:after="177" w:line="256" w:lineRule="auto"/>
        <w:ind w:left="-5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color w:val="FFFFFF"/>
        </w:rPr>
        <w:t xml:space="preserve">FORMATIONS ADMINISTRATIVES </w:t>
      </w:r>
    </w:p>
    <w:p w:rsidR="0090288C" w:rsidRDefault="0090288C" w:rsidP="0090288C">
      <w:pPr>
        <w:spacing w:after="9"/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Actions de valorisation/communication envisagées incluant la mention du financement via #</w:t>
      </w:r>
      <w:proofErr w:type="spellStart"/>
      <w:r>
        <w:rPr>
          <w:rFonts w:asciiTheme="minorHAnsi" w:hAnsiTheme="minorHAnsi" w:cstheme="minorHAnsi"/>
        </w:rPr>
        <w:t>NormandieEnTransition</w:t>
      </w:r>
      <w:proofErr w:type="spellEnd"/>
      <w:r>
        <w:rPr>
          <w:rFonts w:asciiTheme="minorHAnsi" w:hAnsiTheme="minorHAnsi" w:cstheme="minorHAnsi"/>
        </w:rPr>
        <w:t xml:space="preserve"> :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spacing w:after="9"/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Modes d’évaluations envisagés (indicateurs)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 </w:t>
      </w:r>
      <w:r>
        <w:rPr>
          <w:rFonts w:asciiTheme="minorHAnsi" w:hAnsiTheme="minorHAnsi" w:cstheme="minorHAnsi"/>
        </w:rPr>
        <w:br w:type="page"/>
      </w:r>
    </w:p>
    <w:p w:rsidR="0090288C" w:rsidRDefault="0090288C" w:rsidP="0090288C">
      <w:pPr>
        <w:ind w:left="-5"/>
        <w:rPr>
          <w:rFonts w:asciiTheme="minorHAnsi" w:hAnsiTheme="minorHAnsi" w:cstheme="minorHAnsi"/>
        </w:rPr>
      </w:pPr>
    </w:p>
    <w:p w:rsidR="0090288C" w:rsidRDefault="0090288C" w:rsidP="0090288C">
      <w:pPr>
        <w:spacing w:after="9"/>
        <w:ind w:left="-5"/>
        <w:rPr>
          <w:rFonts w:asciiTheme="minorHAnsi" w:hAnsiTheme="minorHAnsi"/>
        </w:rPr>
      </w:pPr>
      <w:r>
        <w:rPr>
          <w:rFonts w:asciiTheme="minorHAnsi" w:hAnsiTheme="minorHAnsi"/>
        </w:rPr>
        <w:t>Liste des contreparties</w:t>
      </w:r>
      <w:r w:rsidR="0073348E" w:rsidRPr="0073348E">
        <w:rPr>
          <w:rFonts w:asciiTheme="minorHAnsi" w:hAnsiTheme="minorHAnsi"/>
          <w:vertAlign w:val="superscript"/>
        </w:rPr>
        <w:t>1</w:t>
      </w:r>
      <w:r>
        <w:rPr>
          <w:rFonts w:asciiTheme="minorHAnsi" w:hAnsiTheme="minorHAnsi"/>
        </w:rPr>
        <w:t xml:space="preserve"> envisagées (facultatif mais recommandé) :</w:t>
      </w:r>
    </w:p>
    <w:tbl>
      <w:tblPr>
        <w:tblStyle w:val="TableGrid0"/>
        <w:tblW w:w="0" w:type="auto"/>
        <w:tblInd w:w="0" w:type="dxa"/>
        <w:tblLook w:val="04A0" w:firstRow="1" w:lastRow="0" w:firstColumn="1" w:lastColumn="0" w:noHBand="0" w:noVBand="1"/>
      </w:tblPr>
      <w:tblGrid>
        <w:gridCol w:w="1790"/>
        <w:gridCol w:w="7272"/>
      </w:tblGrid>
      <w:tr w:rsidR="0090288C" w:rsidTr="0090288C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Montant du don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</w:pPr>
            <w:r>
              <w:rPr>
                <w:b/>
                <w:bCs/>
              </w:rPr>
              <w:t>Contrepartie (s)</w:t>
            </w:r>
          </w:p>
        </w:tc>
      </w:tr>
      <w:tr w:rsidR="0090288C" w:rsidTr="0090288C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  <w:tr w:rsidR="0090288C" w:rsidTr="0090288C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  <w:tr w:rsidR="0090288C" w:rsidTr="0090288C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  <w:tr w:rsidR="0090288C" w:rsidTr="0090288C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i/>
                <w:iCs/>
                <w:sz w:val="20"/>
                <w:szCs w:val="20"/>
              </w:rPr>
            </w:pPr>
          </w:p>
        </w:tc>
      </w:tr>
    </w:tbl>
    <w:p w:rsidR="0090288C" w:rsidRDefault="0090288C" w:rsidP="0090288C">
      <w:pPr>
        <w:spacing w:line="256" w:lineRule="auto"/>
        <w:rPr>
          <w:rStyle w:val="normaltextrun"/>
          <w:rFonts w:ascii="Calibri" w:eastAsia="Arial" w:hAnsi="Calibri" w:cs="Calibri"/>
          <w:color w:val="FFFFFF" w:themeColor="background1"/>
        </w:rPr>
      </w:pPr>
    </w:p>
    <w:p w:rsidR="0090288C" w:rsidRDefault="0090288C" w:rsidP="0090288C">
      <w:pPr>
        <w:pStyle w:val="paragraph"/>
        <w:shd w:val="clear" w:color="auto" w:fill="4472C4"/>
        <w:spacing w:before="0" w:beforeAutospacing="0" w:after="0" w:afterAutospacing="0"/>
        <w:ind w:left="-1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FFFFFF"/>
          <w:sz w:val="22"/>
          <w:szCs w:val="22"/>
        </w:rPr>
        <w:t>AIDES PUBLIQUES RECUES LES 3 DERNIERES ANNES</w:t>
      </w:r>
    </w:p>
    <w:p w:rsidR="0090288C" w:rsidRDefault="0090288C" w:rsidP="0090288C">
      <w:pPr>
        <w:pStyle w:val="paragraph"/>
        <w:spacing w:before="0" w:beforeAutospacing="0" w:after="0" w:afterAutospacing="0"/>
        <w:ind w:left="-15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90288C" w:rsidRDefault="0090288C" w:rsidP="0090288C">
      <w:pPr>
        <w:tabs>
          <w:tab w:val="center" w:pos="2374"/>
          <w:tab w:val="center" w:pos="5100"/>
          <w:tab w:val="center" w:pos="6906"/>
        </w:tabs>
        <w:spacing w:after="0" w:line="256" w:lineRule="auto"/>
        <w:rPr>
          <w:b/>
        </w:rPr>
      </w:pPr>
    </w:p>
    <w:tbl>
      <w:tblPr>
        <w:tblStyle w:val="TableGrid0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  <w:gridCol w:w="1984"/>
        <w:gridCol w:w="2267"/>
        <w:gridCol w:w="1839"/>
      </w:tblGrid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Organisme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 N-1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 N-2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 N-3</w:t>
            </w: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Ex : Conseil départemental 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Ex :  5000 €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Ex : 3 000 €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Ex : 0€</w:t>
            </w: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</w:tr>
    </w:tbl>
    <w:p w:rsidR="0090288C" w:rsidRDefault="0090288C" w:rsidP="0090288C">
      <w:pPr>
        <w:ind w:left="-5"/>
        <w:rPr>
          <w:rFonts w:asciiTheme="minorHAnsi" w:eastAsia="Arial" w:hAnsiTheme="minorHAnsi" w:cstheme="minorHAnsi"/>
          <w:color w:val="000000"/>
        </w:rPr>
      </w:pPr>
    </w:p>
    <w:p w:rsidR="0090288C" w:rsidRDefault="0090288C" w:rsidP="0090288C">
      <w:pPr>
        <w:pStyle w:val="paragraph"/>
        <w:shd w:val="clear" w:color="auto" w:fill="4472C4"/>
        <w:spacing w:before="0" w:beforeAutospacing="0" w:after="0" w:afterAutospacing="0"/>
        <w:ind w:left="-1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FFFFFF"/>
          <w:sz w:val="22"/>
          <w:szCs w:val="22"/>
        </w:rPr>
        <w:t>PLAN DE FINANCEMENT PREVISIONNEL DU PROJET</w:t>
      </w:r>
    </w:p>
    <w:p w:rsidR="0090288C" w:rsidRDefault="0090288C" w:rsidP="0090288C">
      <w:pPr>
        <w:pStyle w:val="paragraph"/>
        <w:spacing w:before="0" w:beforeAutospacing="0" w:after="0" w:afterAutospacing="0"/>
        <w:ind w:left="-15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90288C" w:rsidRDefault="0090288C" w:rsidP="0090288C">
      <w:pPr>
        <w:spacing w:after="327"/>
        <w:ind w:left="-5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Récupération de la TVA :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eastAsia="Calibri" w:hAnsiTheme="minorHAnsi"/>
        </w:rPr>
        <w:t xml:space="preserve">Oui        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eastAsia="Calibri" w:hAnsiTheme="minorHAnsi"/>
        </w:rPr>
        <w:t xml:space="preserve">Partiellement         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eastAsia="Calibri" w:hAnsiTheme="minorHAnsi"/>
        </w:rPr>
        <w:t xml:space="preserve">Non </w:t>
      </w:r>
    </w:p>
    <w:p w:rsidR="0090288C" w:rsidRDefault="0090288C" w:rsidP="0090288C">
      <w:pPr>
        <w:pStyle w:val="paragraph"/>
        <w:spacing w:before="0" w:beforeAutospacing="0" w:after="0" w:afterAutospacing="0"/>
        <w:ind w:left="-15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Les montants sont déclarés :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HT      </w:t>
      </w:r>
      <w:r>
        <w:rPr>
          <w:rStyle w:val="tabchar"/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TTC</w:t>
      </w:r>
      <w:r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:rsidR="0090288C" w:rsidRDefault="0090288C" w:rsidP="0090288C">
      <w:pPr>
        <w:tabs>
          <w:tab w:val="center" w:pos="2374"/>
          <w:tab w:val="center" w:pos="5100"/>
          <w:tab w:val="center" w:pos="6906"/>
        </w:tabs>
        <w:spacing w:after="0" w:line="256" w:lineRule="auto"/>
        <w:rPr>
          <w:rFonts w:cs="Arial"/>
          <w:b/>
          <w:color w:val="000000"/>
        </w:rPr>
      </w:pPr>
    </w:p>
    <w:tbl>
      <w:tblPr>
        <w:tblStyle w:val="TableGrid0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  <w:gridCol w:w="1559"/>
        <w:gridCol w:w="3117"/>
        <w:gridCol w:w="1414"/>
      </w:tblGrid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DEPENSES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€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RECETTES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€</w:t>
            </w: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Achats liés au projet : fournitures, consommables - Détaillez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Financement participatif via #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NormandieEnTransition</w:t>
            </w:r>
            <w:proofErr w:type="spellEnd"/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Dépenses de personnels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Cofinancement via #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NormandieEnTransition</w:t>
            </w:r>
            <w:proofErr w:type="spellEnd"/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Prestations extérieures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Autres aides - Détaillez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  <w:sz w:val="20"/>
                <w:szCs w:val="20"/>
              </w:rPr>
              <w:t>Frais de fonctionnement liés au projet (transports, frais de réception, communication…) - Détaillez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  <w:sz w:val="20"/>
                <w:szCs w:val="20"/>
              </w:rPr>
              <w:t>Frais de structure (max 15% du coût total du projet)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Achats d’équipements : détaillez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Recettes propres (ventes par ex)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Autres dépenses : préciser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Autofinancement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SOUS-TOTAL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SOUS-TOTAL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Mises à disposition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Mises à disposition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Bénévolat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Bénévolat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  <w:hideMark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  <w:highlight w:val="lightGray"/>
              </w:rPr>
            </w:pPr>
          </w:p>
        </w:tc>
      </w:tr>
      <w:tr w:rsidR="0090288C" w:rsidTr="0090288C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spacing w:line="256" w:lineRule="auto"/>
              <w:jc w:val="right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spacing w:line="256" w:lineRule="auto"/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spacing w:line="256" w:lineRule="auto"/>
              <w:jc w:val="right"/>
              <w:rPr>
                <w:b/>
                <w:bCs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00" w:themeFill="background2"/>
          </w:tcPr>
          <w:p w:rsidR="0090288C" w:rsidRDefault="0090288C">
            <w:pPr>
              <w:spacing w:line="256" w:lineRule="auto"/>
              <w:rPr>
                <w:b/>
                <w:bCs/>
                <w:highlight w:val="lightGray"/>
              </w:rPr>
            </w:pPr>
          </w:p>
        </w:tc>
      </w:tr>
      <w:tr w:rsidR="0090288C" w:rsidTr="0090288C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88C" w:rsidRDefault="0090288C">
            <w:pPr>
              <w:tabs>
                <w:tab w:val="center" w:pos="2374"/>
                <w:tab w:val="center" w:pos="5100"/>
                <w:tab w:val="center" w:pos="6906"/>
              </w:tabs>
              <w:spacing w:line="256" w:lineRule="auto"/>
              <w:rPr>
                <w:rFonts w:cstheme="minorHAnsi"/>
                <w:b/>
              </w:rPr>
            </w:pPr>
          </w:p>
        </w:tc>
      </w:tr>
    </w:tbl>
    <w:p w:rsidR="0090288C" w:rsidRDefault="0090288C" w:rsidP="0090288C">
      <w:pPr>
        <w:shd w:val="clear" w:color="auto" w:fill="4472C4"/>
        <w:spacing w:line="256" w:lineRule="auto"/>
        <w:rPr>
          <w:rFonts w:eastAsia="Arial" w:cs="Arial"/>
          <w:color w:val="000000"/>
        </w:rPr>
      </w:pPr>
      <w:r>
        <w:rPr>
          <w:rFonts w:ascii="Calibri" w:eastAsia="Calibri" w:hAnsi="Calibri" w:cs="Calibri"/>
          <w:color w:val="FFFFFF"/>
        </w:rPr>
        <w:t xml:space="preserve">ATTESTATIONS ET DECLARATIONS SUR L’HONNEUR </w:t>
      </w:r>
    </w:p>
    <w:p w:rsidR="0090288C" w:rsidRDefault="0090288C" w:rsidP="0090288C">
      <w:pPr>
        <w:spacing w:after="264" w:line="256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Je soussigné(e), (Prénom NOM) ..................................................................................................</w:t>
      </w:r>
      <w:r>
        <w:rPr>
          <w:rFonts w:asciiTheme="minorHAnsi" w:eastAsia="Calibri" w:hAnsiTheme="minorHAnsi"/>
          <w:sz w:val="20"/>
          <w:szCs w:val="20"/>
        </w:rPr>
        <w:t xml:space="preserve"> </w:t>
      </w:r>
      <w:proofErr w:type="gramStart"/>
      <w:r>
        <w:rPr>
          <w:rFonts w:asciiTheme="minorHAnsi" w:hAnsiTheme="minorHAnsi"/>
          <w:sz w:val="20"/>
          <w:szCs w:val="20"/>
        </w:rPr>
        <w:t>déclare</w:t>
      </w:r>
      <w:proofErr w:type="gramEnd"/>
      <w:r>
        <w:rPr>
          <w:rFonts w:asciiTheme="minorHAnsi" w:hAnsiTheme="minorHAnsi"/>
          <w:sz w:val="20"/>
          <w:szCs w:val="20"/>
        </w:rPr>
        <w:t xml:space="preserve"> : </w:t>
      </w:r>
    </w:p>
    <w:p w:rsidR="0090288C" w:rsidRDefault="0090288C" w:rsidP="0090288C">
      <w:pPr>
        <w:spacing w:after="10"/>
        <w:ind w:left="501"/>
        <w:rPr>
          <w:rFonts w:asciiTheme="minorHAnsi" w:hAnsiTheme="minorHAnsi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M’engager à fournir tout document complémentaire nécessaire à l’instruction demandée par les services régionaux </w:t>
      </w:r>
    </w:p>
    <w:p w:rsidR="0090288C" w:rsidRDefault="0090288C" w:rsidP="0090288C">
      <w:pPr>
        <w:spacing w:after="53" w:line="256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90288C" w:rsidRDefault="0090288C" w:rsidP="0090288C">
      <w:pPr>
        <w:spacing w:after="0" w:line="319" w:lineRule="auto"/>
        <w:ind w:left="501"/>
        <w:rPr>
          <w:rFonts w:asciiTheme="minorHAnsi" w:hAnsiTheme="minorHAnsi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Me soumettre à tout contrôle sur la vérification d’absence de conflits d’intérêts ou contrôle de toute nature à l’initiative de la Région </w:t>
      </w:r>
    </w:p>
    <w:p w:rsidR="0090288C" w:rsidRDefault="0090288C" w:rsidP="0090288C">
      <w:pPr>
        <w:spacing w:after="19" w:line="256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90288C" w:rsidRDefault="0090288C" w:rsidP="0090288C">
      <w:pPr>
        <w:spacing w:after="259"/>
        <w:ind w:left="501"/>
        <w:rPr>
          <w:rFonts w:asciiTheme="minorHAnsi" w:hAnsiTheme="minorHAnsi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Que les informations du présent formulaire sont exactes et sincères </w:t>
      </w:r>
    </w:p>
    <w:p w:rsidR="0090288C" w:rsidRDefault="0090288C" w:rsidP="0090288C">
      <w:pPr>
        <w:spacing w:after="259"/>
        <w:ind w:left="501"/>
        <w:rPr>
          <w:rFonts w:asciiTheme="minorHAnsi" w:hAnsiTheme="minorHAnsi"/>
          <w:sz w:val="20"/>
          <w:szCs w:val="20"/>
        </w:rPr>
      </w:pPr>
    </w:p>
    <w:p w:rsidR="0090288C" w:rsidRDefault="0090288C" w:rsidP="0090288C">
      <w:pPr>
        <w:shd w:val="clear" w:color="auto" w:fill="D9E2F3"/>
        <w:spacing w:after="192" w:line="256" w:lineRule="auto"/>
        <w:ind w:left="-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 xml:space="preserve">POUR LES STRUCTURES </w:t>
      </w:r>
    </w:p>
    <w:p w:rsidR="0090288C" w:rsidRDefault="0090288C" w:rsidP="0090288C">
      <w:pPr>
        <w:spacing w:after="13"/>
        <w:ind w:left="501"/>
        <w:rPr>
          <w:rFonts w:asciiTheme="minorHAnsi" w:hAnsiTheme="minorHAnsi" w:cstheme="minorHAnsi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Être à jour des obligations administratives, comptables, sociales et fiscales </w:t>
      </w:r>
    </w:p>
    <w:p w:rsidR="0090288C" w:rsidRDefault="0090288C" w:rsidP="0090288C">
      <w:pPr>
        <w:spacing w:after="57" w:line="256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90288C" w:rsidRDefault="0090288C" w:rsidP="0090288C">
      <w:pPr>
        <w:spacing w:after="10"/>
        <w:ind w:left="501"/>
        <w:rPr>
          <w:rFonts w:asciiTheme="minorHAnsi" w:hAnsiTheme="minorHAnsi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hAnsiTheme="minorHAnsi"/>
          <w:sz w:val="20"/>
          <w:szCs w:val="20"/>
        </w:rPr>
        <w:t>M’engager à respecter les obligations en matière de communication sur la participation de la Région Normandie et le financement de mon projet via #</w:t>
      </w:r>
      <w:proofErr w:type="spellStart"/>
      <w:r>
        <w:rPr>
          <w:rFonts w:asciiTheme="minorHAnsi" w:hAnsiTheme="minorHAnsi"/>
          <w:sz w:val="20"/>
          <w:szCs w:val="20"/>
        </w:rPr>
        <w:t>NormandieEnTransition</w:t>
      </w:r>
      <w:proofErr w:type="spellEnd"/>
      <w:r>
        <w:rPr>
          <w:rFonts w:asciiTheme="minorHAnsi" w:hAnsiTheme="minorHAnsi"/>
          <w:sz w:val="20"/>
          <w:szCs w:val="20"/>
        </w:rPr>
        <w:t xml:space="preserve"> et tout autre </w:t>
      </w:r>
      <w:proofErr w:type="spellStart"/>
      <w:r>
        <w:rPr>
          <w:rFonts w:asciiTheme="minorHAnsi" w:hAnsiTheme="minorHAnsi"/>
          <w:sz w:val="20"/>
          <w:szCs w:val="20"/>
        </w:rPr>
        <w:t>cofinanceur</w:t>
      </w:r>
      <w:proofErr w:type="spellEnd"/>
      <w:r>
        <w:rPr>
          <w:rFonts w:asciiTheme="minorHAnsi" w:hAnsiTheme="minorHAnsi"/>
          <w:sz w:val="20"/>
          <w:szCs w:val="20"/>
        </w:rPr>
        <w:t xml:space="preserve"> partenaire</w:t>
      </w:r>
    </w:p>
    <w:p w:rsidR="0090288C" w:rsidRDefault="0090288C" w:rsidP="0090288C">
      <w:pPr>
        <w:spacing w:after="55" w:line="256" w:lineRule="auto"/>
        <w:rPr>
          <w:rFonts w:asciiTheme="minorHAnsi" w:hAnsiTheme="minorHAnsi" w:cstheme="minorHAnsi"/>
          <w:sz w:val="20"/>
          <w:szCs w:val="20"/>
        </w:rPr>
      </w:pPr>
    </w:p>
    <w:p w:rsidR="0090288C" w:rsidRDefault="0090288C" w:rsidP="0090288C">
      <w:pPr>
        <w:ind w:left="501"/>
        <w:rPr>
          <w:rFonts w:asciiTheme="minorHAnsi" w:hAnsiTheme="minorHAnsi" w:cstheme="minorHAnsi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M’engager à souscrire au contrat d’engagement républicain si je représente une association </w:t>
      </w:r>
    </w:p>
    <w:p w:rsidR="0090288C" w:rsidRDefault="0090288C" w:rsidP="0090288C">
      <w:pPr>
        <w:spacing w:after="218" w:line="256" w:lineRule="auto"/>
        <w:rPr>
          <w:rFonts w:cs="Arial"/>
        </w:rPr>
      </w:pPr>
      <w:r>
        <w:t xml:space="preserve"> </w:t>
      </w:r>
    </w:p>
    <w:p w:rsidR="0090288C" w:rsidRDefault="0090288C" w:rsidP="0090288C">
      <w:pPr>
        <w:spacing w:after="229" w:line="256" w:lineRule="auto"/>
      </w:pPr>
      <w:r>
        <w:t xml:space="preserve"> </w:t>
      </w:r>
    </w:p>
    <w:p w:rsidR="0090288C" w:rsidRDefault="0090288C" w:rsidP="0090288C">
      <w:pPr>
        <w:ind w:left="-5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                                                                              </w:t>
      </w:r>
      <w:proofErr w:type="gramStart"/>
      <w:r>
        <w:rPr>
          <w:rFonts w:asciiTheme="minorHAnsi" w:hAnsiTheme="minorHAnsi"/>
          <w:sz w:val="20"/>
          <w:szCs w:val="20"/>
        </w:rPr>
        <w:t>Fait le</w:t>
      </w:r>
      <w:proofErr w:type="gramEnd"/>
      <w:r>
        <w:rPr>
          <w:rFonts w:asciiTheme="minorHAnsi" w:hAnsiTheme="minorHAnsi"/>
          <w:sz w:val="20"/>
          <w:szCs w:val="20"/>
        </w:rPr>
        <w:t xml:space="preserve"> : ………………………………… </w:t>
      </w:r>
    </w:p>
    <w:p w:rsidR="0090288C" w:rsidRDefault="0090288C" w:rsidP="0090288C">
      <w:pPr>
        <w:ind w:left="-5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                                                                               A : ………………</w:t>
      </w:r>
      <w:proofErr w:type="gramStart"/>
      <w:r>
        <w:rPr>
          <w:rFonts w:asciiTheme="minorHAnsi" w:hAnsiTheme="minorHAnsi"/>
          <w:sz w:val="20"/>
          <w:szCs w:val="20"/>
        </w:rPr>
        <w:t>…….</w:t>
      </w:r>
      <w:proofErr w:type="gramEnd"/>
      <w:r>
        <w:rPr>
          <w:rFonts w:asciiTheme="minorHAnsi" w:hAnsiTheme="minorHAnsi"/>
          <w:sz w:val="20"/>
          <w:szCs w:val="20"/>
        </w:rPr>
        <w:t xml:space="preserve">………….. </w:t>
      </w:r>
    </w:p>
    <w:p w:rsidR="0090288C" w:rsidRDefault="0090288C" w:rsidP="0090288C">
      <w:pPr>
        <w:spacing w:after="218" w:line="25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90288C" w:rsidRDefault="0090288C" w:rsidP="0090288C">
      <w:pPr>
        <w:spacing w:after="0"/>
        <w:ind w:left="-5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Signature :    </w:t>
      </w:r>
    </w:p>
    <w:p w:rsidR="0090288C" w:rsidRDefault="0090288C" w:rsidP="0090288C">
      <w:pPr>
        <w:spacing w:line="256" w:lineRule="auto"/>
        <w:rPr>
          <w:rFonts w:ascii="Calibri" w:eastAsia="Calibri" w:hAnsi="Calibri" w:cs="Calibri"/>
          <w:color w:val="FFFFFF"/>
        </w:rPr>
      </w:pPr>
      <w:r>
        <w:rPr>
          <w:rFonts w:ascii="Calibri" w:eastAsia="Calibri" w:hAnsi="Calibri" w:cs="Calibri"/>
          <w:color w:val="FFFFFF"/>
        </w:rPr>
        <w:br w:type="page"/>
      </w:r>
    </w:p>
    <w:p w:rsidR="0090288C" w:rsidRDefault="0090288C" w:rsidP="0090288C">
      <w:pPr>
        <w:shd w:val="clear" w:color="auto" w:fill="4472C4"/>
        <w:spacing w:line="256" w:lineRule="auto"/>
        <w:ind w:left="-5"/>
        <w:rPr>
          <w:rFonts w:eastAsia="Arial" w:cs="Arial"/>
          <w:color w:val="000000"/>
        </w:rPr>
      </w:pPr>
      <w:r>
        <w:rPr>
          <w:rFonts w:ascii="Calibri" w:eastAsia="Calibri" w:hAnsi="Calibri" w:cs="Calibri"/>
          <w:color w:val="FFFFFF"/>
        </w:rPr>
        <w:lastRenderedPageBreak/>
        <w:t xml:space="preserve">PIECES JUSTIFICATIVES 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sz w:val="20"/>
          <w:szCs w:val="2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sz w:val="20"/>
          <w:szCs w:val="20"/>
          <w:lang w:eastAsia="fr-FR"/>
        </w:rPr>
        <w:t xml:space="preserve"> </w:t>
      </w:r>
      <w:r w:rsidRPr="0073348E">
        <w:rPr>
          <w:rFonts w:ascii="Calibri" w:eastAsia="Times New Roman" w:hAnsi="Calibri" w:cs="Calibri"/>
          <w:lang w:eastAsia="fr-FR"/>
        </w:rPr>
        <w:t>Optionnel : Tous documents facilitant l’instruction (dossier de présentation, portfolio…)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Veuillez noter qu’en cas de validation de votre candidature, vous devrez obligatoirement transmettre toutes les pièces suivantes. Elles ne sont pas obligatoires à ce stade mais devront être rapidement transmises (délai d’une semaine) sur demande de la Région Normandie.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lang w:eastAsia="fr-FR"/>
        </w:rPr>
        <w:t xml:space="preserve"> RIB/IBAN</w:t>
      </w:r>
      <w:r w:rsidRPr="0073348E">
        <w:rPr>
          <w:rFonts w:ascii="Wingdings" w:eastAsia="Times New Roman" w:hAnsi="Wingdings" w:cs="Segoe UI"/>
          <w:lang w:eastAsia="fr-FR"/>
        </w:rPr>
        <w:sym w:font="Wingdings" w:char="F020"/>
      </w:r>
      <w:r w:rsidRPr="0073348E">
        <w:rPr>
          <w:rFonts w:ascii="Wingdings" w:eastAsia="Times New Roman" w:hAnsi="Wingdings" w:cs="Segoe UI"/>
          <w:lang w:eastAsia="fr-FR"/>
        </w:rPr>
        <w:t>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Obligatoire pour les associations </w:t>
      </w:r>
    </w:p>
    <w:p w:rsidR="0073348E" w:rsidRPr="0073348E" w:rsidRDefault="0073348E" w:rsidP="0073348E">
      <w:pPr>
        <w:spacing w:after="0" w:line="240" w:lineRule="auto"/>
        <w:ind w:firstLine="690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lang w:eastAsia="fr-FR"/>
        </w:rPr>
        <w:t xml:space="preserve"> Statuts datés et signés </w:t>
      </w:r>
    </w:p>
    <w:p w:rsidR="0073348E" w:rsidRPr="0073348E" w:rsidRDefault="0073348E" w:rsidP="0073348E">
      <w:pPr>
        <w:spacing w:after="0" w:line="240" w:lineRule="auto"/>
        <w:ind w:firstLine="690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lang w:eastAsia="fr-FR"/>
        </w:rPr>
        <w:t xml:space="preserve"> Extrait du journal officiel et/ou récépissé de déclaration en préfecture </w:t>
      </w:r>
    </w:p>
    <w:p w:rsidR="0073348E" w:rsidRPr="0073348E" w:rsidRDefault="0073348E" w:rsidP="0073348E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color w:val="000000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color w:val="000000"/>
          <w:lang w:eastAsia="fr-FR"/>
        </w:rPr>
        <w:t xml:space="preserve"> Composition du conseil d’administration ou du bureau en exercice </w:t>
      </w:r>
    </w:p>
    <w:p w:rsidR="0073348E" w:rsidRPr="0073348E" w:rsidRDefault="0073348E" w:rsidP="0073348E">
      <w:pPr>
        <w:spacing w:after="0" w:line="240" w:lineRule="auto"/>
        <w:ind w:firstLine="690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lang w:eastAsia="fr-FR"/>
        </w:rPr>
        <w:t xml:space="preserve"> Derniers comptes clôturés certifiés (datés et signés)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eastAsia="Times New Roman" w:cs="Arial"/>
          <w:lang w:eastAsia="fr-FR"/>
        </w:rPr>
        <w:t>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Obligatoire pour les collectivités : </w:t>
      </w:r>
    </w:p>
    <w:p w:rsidR="0073348E" w:rsidRPr="0073348E" w:rsidRDefault="0073348E" w:rsidP="0073348E">
      <w:pPr>
        <w:spacing w:after="0" w:line="240" w:lineRule="auto"/>
        <w:ind w:left="705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Wingdings" w:eastAsia="Times New Roman" w:hAnsi="Wingdings" w:cs="Segoe UI"/>
          <w:lang w:eastAsia="fr-FR"/>
        </w:rPr>
        <w:sym w:font="Wingdings" w:char="F06F"/>
      </w:r>
      <w:r w:rsidRPr="0073348E">
        <w:rPr>
          <w:rFonts w:ascii="Calibri" w:eastAsia="Times New Roman" w:hAnsi="Calibri" w:cs="Calibri"/>
          <w:lang w:eastAsia="fr-FR"/>
        </w:rPr>
        <w:t xml:space="preserve"> Délibération faisant état de la demande de subvention pour le projet (peut-être transmise ultérieurement mais obligatoirement avant la fin de la campagne de financement participatif). </w:t>
      </w: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lang w:eastAsia="fr-FR"/>
        </w:rPr>
        <w:t> </w:t>
      </w:r>
    </w:p>
    <w:p w:rsidR="0073348E" w:rsidRPr="0073348E" w:rsidRDefault="0073348E" w:rsidP="0073348E">
      <w:pPr>
        <w:shd w:val="clear" w:color="auto" w:fill="4472C4"/>
        <w:spacing w:after="0" w:line="240" w:lineRule="auto"/>
        <w:ind w:left="-15"/>
        <w:textAlignment w:val="baseline"/>
        <w:rPr>
          <w:rFonts w:ascii="Segoe UI" w:eastAsia="Times New Roman" w:hAnsi="Segoe UI" w:cs="Segoe UI"/>
          <w:color w:val="F5F5F5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color w:val="FFFFFF"/>
          <w:sz w:val="24"/>
          <w:szCs w:val="24"/>
          <w:lang w:eastAsia="fr-FR"/>
        </w:rPr>
        <w:t xml:space="preserve">Dépôt de candidature </w:t>
      </w:r>
      <w:r w:rsidRPr="0073348E">
        <w:rPr>
          <w:rFonts w:eastAsia="Times New Roman" w:cs="Arial"/>
          <w:color w:val="000000"/>
          <w:sz w:val="24"/>
          <w:szCs w:val="24"/>
          <w:lang w:eastAsia="fr-FR"/>
        </w:rPr>
        <w:t> </w:t>
      </w:r>
    </w:p>
    <w:p w:rsidR="0073348E" w:rsidRDefault="0073348E" w:rsidP="0073348E">
      <w:pPr>
        <w:spacing w:after="0" w:line="240" w:lineRule="auto"/>
        <w:textAlignment w:val="baseline"/>
        <w:rPr>
          <w:rFonts w:ascii="Calibri" w:eastAsia="Times New Roman" w:hAnsi="Calibri" w:cs="Calibri"/>
          <w:lang w:eastAsia="fr-FR"/>
        </w:rPr>
      </w:pPr>
    </w:p>
    <w:p w:rsidR="0073348E" w:rsidRPr="0073348E" w:rsidRDefault="0073348E" w:rsidP="007334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bookmarkStart w:id="2" w:name="_GoBack"/>
      <w:bookmarkEnd w:id="2"/>
      <w:r w:rsidRPr="0073348E">
        <w:rPr>
          <w:rFonts w:ascii="Calibri" w:eastAsia="Times New Roman" w:hAnsi="Calibri" w:cs="Calibri"/>
          <w:lang w:eastAsia="fr-FR"/>
        </w:rPr>
        <w:t>Le dossier et les pièces justificatives demandées sont à transmettre par mail à l’adresse suivante : </w:t>
      </w:r>
    </w:p>
    <w:p w:rsidR="0073348E" w:rsidRPr="0073348E" w:rsidRDefault="0073348E" w:rsidP="0073348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fr-FR"/>
        </w:rPr>
      </w:pPr>
      <w:r w:rsidRPr="0073348E">
        <w:rPr>
          <w:rFonts w:ascii="Calibri" w:eastAsia="Times New Roman" w:hAnsi="Calibri" w:cs="Calibri"/>
          <w:b/>
          <w:bCs/>
          <w:sz w:val="28"/>
          <w:szCs w:val="28"/>
          <w:lang w:eastAsia="fr-FR"/>
        </w:rPr>
        <w:t>normandie.transition@normandie.fr</w:t>
      </w:r>
    </w:p>
    <w:p w:rsidR="0090288C" w:rsidRPr="00234415" w:rsidRDefault="0090288C" w:rsidP="00234415">
      <w:pPr>
        <w:jc w:val="center"/>
        <w:rPr>
          <w:rFonts w:ascii="Calibri" w:eastAsia="Calibri" w:hAnsi="Calibri" w:cs="Calibri"/>
          <w:b/>
          <w:sz w:val="24"/>
          <w:szCs w:val="20"/>
          <w:highlight w:val="yellow"/>
        </w:rPr>
      </w:pPr>
      <w:r w:rsidRPr="00234415">
        <w:rPr>
          <w:rFonts w:ascii="Calibri" w:eastAsia="Calibri" w:hAnsi="Calibri" w:cs="Calibri"/>
          <w:b/>
          <w:sz w:val="24"/>
          <w:szCs w:val="20"/>
          <w:highlight w:val="yellow"/>
        </w:rPr>
        <w:br w:type="page"/>
      </w:r>
    </w:p>
    <w:p w:rsidR="0090288C" w:rsidRDefault="0090288C" w:rsidP="0090288C">
      <w:pPr>
        <w:spacing w:after="0" w:line="256" w:lineRule="auto"/>
        <w:ind w:left="-893" w:right="-882"/>
        <w:rPr>
          <w:rFonts w:eastAsia="Arial" w:cs="Arial"/>
        </w:rPr>
      </w:pPr>
      <w:r>
        <w:rPr>
          <w:rFonts w:eastAsia="Arial" w:cs="Arial"/>
          <w:noProof/>
        </w:rPr>
        <w:lastRenderedPageBreak/>
        <mc:AlternateContent>
          <mc:Choice Requires="wpg">
            <w:drawing>
              <wp:inline distT="0" distB="0" distL="0" distR="0">
                <wp:extent cx="6889750" cy="9767570"/>
                <wp:effectExtent l="0" t="0" r="0" b="0"/>
                <wp:docPr id="8" name="Grou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0" cy="9767570"/>
                          <a:chOff x="0" y="0"/>
                          <a:chExt cx="68898" cy="97678"/>
                        </a:xfrm>
                      </wpg:grpSpPr>
                      <pic:pic xmlns:pic="http://schemas.openxmlformats.org/drawingml/2006/picture">
                        <pic:nvPicPr>
                          <pic:cNvPr id="9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8" cy="97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1892"/>
                        <wps:cNvSpPr>
                          <a:spLocks noChangeArrowheads="1"/>
                        </wps:cNvSpPr>
                        <wps:spPr bwMode="auto">
                          <a:xfrm>
                            <a:off x="5673" y="8727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288C" w:rsidRDefault="0090288C" w:rsidP="0090288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893"/>
                        <wps:cNvSpPr>
                          <a:spLocks noChangeArrowheads="1"/>
                        </wps:cNvSpPr>
                        <wps:spPr bwMode="auto">
                          <a:xfrm>
                            <a:off x="5673" y="11793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288C" w:rsidRDefault="0090288C" w:rsidP="0090288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894"/>
                        <wps:cNvSpPr>
                          <a:spLocks noChangeArrowheads="1"/>
                        </wps:cNvSpPr>
                        <wps:spPr bwMode="auto">
                          <a:xfrm>
                            <a:off x="5673" y="14841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288C" w:rsidRDefault="0090288C" w:rsidP="0090288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8" o:spid="_x0000_s1027" style="width:542.5pt;height:769.1pt;mso-position-horizontal-relative:char;mso-position-vertical-relative:line" coordsize="68898,9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T4&#10;s8LaX448K6z4b1u1+26LrFlNp99beY8fnQSxtHIm5CGXKsRlSCM8EGt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q+Mn/ACUX4E/9jnc/+o9rNeq15V8ZP+Si/An/ALHO5/8AUe1mgD1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Kv2Tv+TWfg3/ANiZo3/pDDXqteVfsnf8ms/Bv/sTNG/9IYaA&#10;PV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UvI76S4sGtLi3&#10;gt0mLXkc1u0jTReW4CRsHURt5hjbcQ42qy7QWDpboooAKKKKACiiigAooooAKKKKACiiigAooooA&#10;KKKKACiiigAooooAKKKKACiiigAooooAKKKKACiiigAooooAKKKKACiiigAooooAKKKKACiiigAo&#10;oooAKKKKACiiigArx/8AY70mx0X9lD4PW+n2VvYW7+EtLuWitoljVpZbWOWWQhQAWeR3dm6szMTk&#10;kmvYK8f/AGO9Th1b9lD4PTwJcIi+EtLgIubaSBt0drHGxCyKpKlkJVwNrqVdSysrEA9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ppsd9FbuuoXFvdXHnTMsltbtCoiMjGJCrO5LLGUVmyAzKzBUDBFt0AFFFFABRRRQAUUUUAFFFF&#10;ABRRRQAUUUUAFFFFABRRRQAUUUUAFFFFABRRRQAUUUUAFFFFABRRRQAV86/8E8dW1nWv2LfhVca9&#10;eW9/fJpj20cttLBIq2sU8sVrGTCSoZIEiRlPzqysJMSBxX0VXz/+wH4i0vxR+xt8J7zSF1BLSLRk&#10;sXGpzvNL59u7285VmdyIjNFIY1yAsexQqABFAP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lX/AIJcf8mJ/DL/ALif/p0u&#10;6+qq+Vf+CXH/ACYn8Mv+4n/6dLugD6qooooAKKKKACiiigAooooAKKKKACiiigAooooAKKKKACii&#10;igAooooAKKKKACiiigAooooAKKKKACiiigAooooAKKKKACiiigAooooAKKKKACiiigAooooAKKKK&#10;ACiiigAooooAKqR6tYzarcaZHeW76lbQxXM9msqmaKKRpFjkZM5VXaGUKxGCY3A+6cW6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Vf8Aglx/yYn8Mv8AuJ/+nS7r6qrx/wDZF+CF9+zj+zr4M+Hm&#10;p6nb6vqWjwzNdXVojLCZZriW4dE3csqNMUDEKWChiq52gA9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ql5pNjqVxYXF3ZW91cWExubOWaJXa2lMbxGS&#10;MkZRjHLIm4YO2Rh0Yir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1" o:spid="_x0000_s1028" type="#_x0000_t75" style="position:absolute;width:68898;height:9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">
                  <v:imagedata r:id="rId12" o:title=""/>
                </v:shape>
                <v:rect id="Rectangle 1892" o:spid="_x0000_s1029" style="position:absolute;left:5673;top:872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90288C" w:rsidRDefault="0090288C" w:rsidP="0090288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3" o:spid="_x0000_s1030" style="position:absolute;left:5673;top:1179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90288C" w:rsidRDefault="0090288C" w:rsidP="0090288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4" o:spid="_x0000_s1031" style="position:absolute;left:5673;top:1484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0288C" w:rsidRDefault="0090288C" w:rsidP="0090288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0288C" w:rsidSect="0090288C">
      <w:headerReference w:type="even" r:id="rId13"/>
      <w:footerReference w:type="even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440" w:rsidRDefault="00D02440" w:rsidP="006406F2">
      <w:pPr>
        <w:spacing w:after="0" w:line="240" w:lineRule="auto"/>
      </w:pPr>
      <w:r>
        <w:separator/>
      </w:r>
    </w:p>
  </w:endnote>
  <w:endnote w:type="continuationSeparator" w:id="0">
    <w:p w:rsidR="00D02440" w:rsidRDefault="00D02440" w:rsidP="00640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Black">
    <w:altName w:val="Segoe UI"/>
    <w:charset w:val="00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083" w:rsidRDefault="007B60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440" w:rsidRDefault="00D02440" w:rsidP="006406F2">
      <w:pPr>
        <w:spacing w:after="0" w:line="240" w:lineRule="auto"/>
      </w:pPr>
      <w:r>
        <w:separator/>
      </w:r>
    </w:p>
  </w:footnote>
  <w:footnote w:type="continuationSeparator" w:id="0">
    <w:p w:rsidR="00D02440" w:rsidRDefault="00D02440" w:rsidP="00640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A52" w:rsidRPr="00A34A52" w:rsidRDefault="00454A74" w:rsidP="00454A74">
    <w:pPr>
      <w:pStyle w:val="En-tte"/>
      <w:tabs>
        <w:tab w:val="clear" w:pos="4513"/>
        <w:tab w:val="clear" w:pos="9026"/>
        <w:tab w:val="left" w:pos="2388"/>
      </w:tabs>
      <w:rPr>
        <w:sz w:val="52"/>
        <w:szCs w:val="52"/>
        <w:lang w:val="en-US"/>
      </w:rPr>
    </w:pPr>
    <w:r>
      <w:rPr>
        <w:sz w:val="52"/>
        <w:szCs w:val="52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F62" w:rsidRPr="0028298D" w:rsidRDefault="0028298D" w:rsidP="009D11DE">
    <w:pPr>
      <w:pStyle w:val="En-tte"/>
      <w:ind w:left="-1418"/>
      <w:rPr>
        <w:sz w:val="48"/>
        <w:szCs w:val="48"/>
        <w:lang w:val="en-US"/>
      </w:rPr>
    </w:pPr>
    <w:r>
      <w:rPr>
        <w:sz w:val="48"/>
        <w:szCs w:val="48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083" w:rsidRPr="002654D7" w:rsidRDefault="007B6083" w:rsidP="002654D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A81"/>
    <w:multiLevelType w:val="hybridMultilevel"/>
    <w:tmpl w:val="F1B67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D7DF6"/>
    <w:multiLevelType w:val="hybridMultilevel"/>
    <w:tmpl w:val="0EAEACCA"/>
    <w:lvl w:ilvl="0" w:tplc="040C000F">
      <w:start w:val="1"/>
      <w:numFmt w:val="decimal"/>
      <w:lvlText w:val="%1."/>
      <w:lvlJc w:val="left"/>
      <w:pPr>
        <w:ind w:left="295" w:hanging="360"/>
      </w:p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" w15:restartNumberingAfterBreak="0">
    <w:nsid w:val="26693925"/>
    <w:multiLevelType w:val="hybridMultilevel"/>
    <w:tmpl w:val="79C4B972"/>
    <w:lvl w:ilvl="0" w:tplc="83E21BC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02575"/>
    <w:multiLevelType w:val="hybridMultilevel"/>
    <w:tmpl w:val="78FCD714"/>
    <w:lvl w:ilvl="0" w:tplc="B42A60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E05D0"/>
    <w:multiLevelType w:val="hybridMultilevel"/>
    <w:tmpl w:val="B9EC4078"/>
    <w:lvl w:ilvl="0" w:tplc="98FA3676">
      <w:start w:val="1"/>
      <w:numFmt w:val="decimal"/>
      <w:pStyle w:val="2Sous-titre"/>
      <w:lvlText w:val="%1."/>
      <w:lvlJc w:val="left"/>
      <w:pPr>
        <w:ind w:left="295" w:hanging="360"/>
      </w:p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 w15:restartNumberingAfterBreak="0">
    <w:nsid w:val="508718EA"/>
    <w:multiLevelType w:val="hybridMultilevel"/>
    <w:tmpl w:val="836C3652"/>
    <w:lvl w:ilvl="0" w:tplc="6C2E78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45897"/>
    <w:multiLevelType w:val="hybridMultilevel"/>
    <w:tmpl w:val="4DCE601A"/>
    <w:lvl w:ilvl="0" w:tplc="D76AB8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239E4"/>
    <w:multiLevelType w:val="hybridMultilevel"/>
    <w:tmpl w:val="54D271C4"/>
    <w:lvl w:ilvl="0" w:tplc="37840DD8">
      <w:start w:val="3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5C9340CE"/>
    <w:multiLevelType w:val="hybridMultilevel"/>
    <w:tmpl w:val="37DA15AA"/>
    <w:lvl w:ilvl="0" w:tplc="7FA8EBE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959BA"/>
    <w:multiLevelType w:val="hybridMultilevel"/>
    <w:tmpl w:val="7ADA9710"/>
    <w:lvl w:ilvl="0" w:tplc="996E936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 w15:restartNumberingAfterBreak="0">
    <w:nsid w:val="66510493"/>
    <w:multiLevelType w:val="hybridMultilevel"/>
    <w:tmpl w:val="DB481820"/>
    <w:lvl w:ilvl="0" w:tplc="1EFAA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10"/>
  </w:num>
  <w:num w:numId="6">
    <w:abstractNumId w:val="9"/>
  </w:num>
  <w:num w:numId="7">
    <w:abstractNumId w:val="2"/>
  </w:num>
  <w:num w:numId="8">
    <w:abstractNumId w:val="7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1DE"/>
    <w:rsid w:val="00011E8A"/>
    <w:rsid w:val="000125AB"/>
    <w:rsid w:val="00023E88"/>
    <w:rsid w:val="00043547"/>
    <w:rsid w:val="00060F50"/>
    <w:rsid w:val="000E56FD"/>
    <w:rsid w:val="000F789E"/>
    <w:rsid w:val="00137A84"/>
    <w:rsid w:val="00177C2E"/>
    <w:rsid w:val="00190ACD"/>
    <w:rsid w:val="0019225D"/>
    <w:rsid w:val="001B4BDA"/>
    <w:rsid w:val="00234415"/>
    <w:rsid w:val="002654D7"/>
    <w:rsid w:val="002812B7"/>
    <w:rsid w:val="0028298D"/>
    <w:rsid w:val="002F35A4"/>
    <w:rsid w:val="0032772D"/>
    <w:rsid w:val="00340D38"/>
    <w:rsid w:val="003434C6"/>
    <w:rsid w:val="003645B9"/>
    <w:rsid w:val="00380EE3"/>
    <w:rsid w:val="00381AE2"/>
    <w:rsid w:val="00390028"/>
    <w:rsid w:val="004055D9"/>
    <w:rsid w:val="00416823"/>
    <w:rsid w:val="00423F6B"/>
    <w:rsid w:val="00454A74"/>
    <w:rsid w:val="004751BF"/>
    <w:rsid w:val="004B1ADE"/>
    <w:rsid w:val="004C3C0E"/>
    <w:rsid w:val="004D54AA"/>
    <w:rsid w:val="00503183"/>
    <w:rsid w:val="00537D55"/>
    <w:rsid w:val="005B2D96"/>
    <w:rsid w:val="005D272E"/>
    <w:rsid w:val="00606F47"/>
    <w:rsid w:val="006366FF"/>
    <w:rsid w:val="006406F2"/>
    <w:rsid w:val="006C03E6"/>
    <w:rsid w:val="006F222B"/>
    <w:rsid w:val="00701D76"/>
    <w:rsid w:val="0073348E"/>
    <w:rsid w:val="007760BD"/>
    <w:rsid w:val="007A51B7"/>
    <w:rsid w:val="007A69AD"/>
    <w:rsid w:val="007A7BE4"/>
    <w:rsid w:val="007B6083"/>
    <w:rsid w:val="007C3CF1"/>
    <w:rsid w:val="007D5B6F"/>
    <w:rsid w:val="00845618"/>
    <w:rsid w:val="00871D4D"/>
    <w:rsid w:val="008F0995"/>
    <w:rsid w:val="0090288C"/>
    <w:rsid w:val="00945F62"/>
    <w:rsid w:val="009568E2"/>
    <w:rsid w:val="009C586C"/>
    <w:rsid w:val="009D11DE"/>
    <w:rsid w:val="009E0605"/>
    <w:rsid w:val="009F6762"/>
    <w:rsid w:val="00A34582"/>
    <w:rsid w:val="00A34A52"/>
    <w:rsid w:val="00A50C32"/>
    <w:rsid w:val="00A52DA5"/>
    <w:rsid w:val="00AC23FB"/>
    <w:rsid w:val="00B22C25"/>
    <w:rsid w:val="00B3211A"/>
    <w:rsid w:val="00B40068"/>
    <w:rsid w:val="00B5048A"/>
    <w:rsid w:val="00B6597D"/>
    <w:rsid w:val="00B75620"/>
    <w:rsid w:val="00B8783D"/>
    <w:rsid w:val="00BB3673"/>
    <w:rsid w:val="00BC1487"/>
    <w:rsid w:val="00BD7B53"/>
    <w:rsid w:val="00BE21AF"/>
    <w:rsid w:val="00C15F37"/>
    <w:rsid w:val="00C2129E"/>
    <w:rsid w:val="00C4738E"/>
    <w:rsid w:val="00C92106"/>
    <w:rsid w:val="00CB62A3"/>
    <w:rsid w:val="00CE3F28"/>
    <w:rsid w:val="00CE77B2"/>
    <w:rsid w:val="00CF3597"/>
    <w:rsid w:val="00D02440"/>
    <w:rsid w:val="00D220B6"/>
    <w:rsid w:val="00D96889"/>
    <w:rsid w:val="00DE1209"/>
    <w:rsid w:val="00DF50B6"/>
    <w:rsid w:val="00DF68C5"/>
    <w:rsid w:val="00E001C9"/>
    <w:rsid w:val="00EC5A61"/>
    <w:rsid w:val="00ED6420"/>
    <w:rsid w:val="00EE2290"/>
    <w:rsid w:val="00F01DE5"/>
    <w:rsid w:val="00F24A1D"/>
    <w:rsid w:val="00FA2F79"/>
    <w:rsid w:val="00FD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BEF599"/>
  <w15:chartTrackingRefBased/>
  <w15:docId w15:val="{2412A634-F6B9-4776-88EF-A8E0E36E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34415"/>
  </w:style>
  <w:style w:type="paragraph" w:styleId="Titre1">
    <w:name w:val="heading 1"/>
    <w:next w:val="Normal"/>
    <w:link w:val="Titre1Car"/>
    <w:uiPriority w:val="9"/>
    <w:qFormat/>
    <w:rsid w:val="0090288C"/>
    <w:pPr>
      <w:keepNext/>
      <w:keepLines/>
      <w:spacing w:after="57" w:line="256" w:lineRule="auto"/>
      <w:ind w:left="370" w:hanging="10"/>
      <w:outlineLvl w:val="0"/>
    </w:pPr>
    <w:rPr>
      <w:rFonts w:ascii="Calibri" w:eastAsia="Calibri" w:hAnsi="Calibri" w:cs="Calibri"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rsid w:val="00D220B6"/>
    <w:pPr>
      <w:widowControl w:val="0"/>
      <w:autoSpaceDE w:val="0"/>
      <w:autoSpaceDN w:val="0"/>
      <w:spacing w:after="0" w:line="240" w:lineRule="auto"/>
    </w:pPr>
    <w:rPr>
      <w:rFonts w:eastAsia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D220B6"/>
    <w:rPr>
      <w:rFonts w:ascii="Arial" w:eastAsia="Arial" w:hAnsi="Arial" w:cs="Arial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40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06F2"/>
  </w:style>
  <w:style w:type="paragraph" w:styleId="Pieddepage">
    <w:name w:val="footer"/>
    <w:basedOn w:val="Normal"/>
    <w:link w:val="PieddepageCar"/>
    <w:uiPriority w:val="99"/>
    <w:unhideWhenUsed/>
    <w:rsid w:val="00640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06F2"/>
  </w:style>
  <w:style w:type="paragraph" w:customStyle="1" w:styleId="Default">
    <w:name w:val="Default"/>
    <w:link w:val="DefaultChar"/>
    <w:rsid w:val="00381AE2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link w:val="Pa2Char"/>
    <w:uiPriority w:val="99"/>
    <w:rsid w:val="00011E8A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011E8A"/>
    <w:rPr>
      <w:b/>
      <w:bCs/>
      <w:color w:val="000000"/>
      <w:sz w:val="44"/>
      <w:szCs w:val="44"/>
    </w:rPr>
  </w:style>
  <w:style w:type="character" w:customStyle="1" w:styleId="A4">
    <w:name w:val="A4"/>
    <w:uiPriority w:val="99"/>
    <w:rsid w:val="00011E8A"/>
    <w:rPr>
      <w:b/>
      <w:bCs/>
      <w:color w:val="000000"/>
      <w:sz w:val="36"/>
      <w:szCs w:val="36"/>
    </w:rPr>
  </w:style>
  <w:style w:type="paragraph" w:customStyle="1" w:styleId="1Titre">
    <w:name w:val="1. Titre"/>
    <w:basedOn w:val="Normal"/>
    <w:link w:val="1TitreChar"/>
    <w:qFormat/>
    <w:rsid w:val="0032772D"/>
    <w:pPr>
      <w:spacing w:before="120" w:after="480" w:line="240" w:lineRule="auto"/>
      <w:ind w:left="567"/>
    </w:pPr>
    <w:rPr>
      <w:b/>
      <w:noProof/>
      <w:color w:val="0054A6" w:themeColor="accent2"/>
      <w:sz w:val="46"/>
      <w:szCs w:val="48"/>
      <w:lang w:eastAsia="fr-FR"/>
    </w:rPr>
  </w:style>
  <w:style w:type="paragraph" w:customStyle="1" w:styleId="2Sous-titre">
    <w:name w:val="2. Sous-titre"/>
    <w:basedOn w:val="Normal"/>
    <w:link w:val="2Sous-titreChar"/>
    <w:qFormat/>
    <w:rsid w:val="0032772D"/>
    <w:pPr>
      <w:numPr>
        <w:numId w:val="10"/>
      </w:numPr>
      <w:tabs>
        <w:tab w:val="left" w:pos="851"/>
      </w:tabs>
      <w:spacing w:after="360" w:line="240" w:lineRule="auto"/>
      <w:ind w:left="426"/>
    </w:pPr>
    <w:rPr>
      <w:b/>
      <w:color w:val="231F20" w:themeColor="text2"/>
      <w:sz w:val="36"/>
    </w:rPr>
  </w:style>
  <w:style w:type="character" w:customStyle="1" w:styleId="1TitreChar">
    <w:name w:val="1. Titre Char"/>
    <w:basedOn w:val="Policepardfaut"/>
    <w:link w:val="1Titre"/>
    <w:rsid w:val="0032772D"/>
    <w:rPr>
      <w:b/>
      <w:noProof/>
      <w:color w:val="0054A6" w:themeColor="accent2"/>
      <w:sz w:val="46"/>
      <w:szCs w:val="48"/>
      <w:lang w:eastAsia="fr-FR"/>
    </w:rPr>
  </w:style>
  <w:style w:type="paragraph" w:customStyle="1" w:styleId="3Texte1">
    <w:name w:val="3. Texte 1"/>
    <w:basedOn w:val="Normal"/>
    <w:link w:val="3Texte1Char"/>
    <w:qFormat/>
    <w:rsid w:val="0032772D"/>
    <w:pPr>
      <w:tabs>
        <w:tab w:val="left" w:pos="1864"/>
      </w:tabs>
      <w:spacing w:after="0" w:line="240" w:lineRule="auto"/>
    </w:pPr>
    <w:rPr>
      <w:rFonts w:asciiTheme="minorHAnsi" w:hAnsiTheme="minorHAnsi" w:cs="Arial"/>
      <w:color w:val="4D4D4F" w:themeColor="accent3"/>
      <w:lang w:val="en-US"/>
    </w:rPr>
  </w:style>
  <w:style w:type="character" w:customStyle="1" w:styleId="DefaultChar">
    <w:name w:val="Default Char"/>
    <w:basedOn w:val="Policepardfaut"/>
    <w:link w:val="Default"/>
    <w:rsid w:val="000E56FD"/>
    <w:rPr>
      <w:rFonts w:ascii="Arial" w:hAnsi="Arial" w:cs="Arial"/>
      <w:color w:val="000000"/>
      <w:sz w:val="24"/>
      <w:szCs w:val="24"/>
    </w:rPr>
  </w:style>
  <w:style w:type="character" w:customStyle="1" w:styleId="Pa2Char">
    <w:name w:val="Pa2 Char"/>
    <w:basedOn w:val="DefaultChar"/>
    <w:link w:val="Pa2"/>
    <w:uiPriority w:val="99"/>
    <w:rsid w:val="000E56FD"/>
    <w:rPr>
      <w:rFonts w:ascii="Arial" w:hAnsi="Arial" w:cs="Arial"/>
      <w:color w:val="000000"/>
      <w:sz w:val="24"/>
      <w:szCs w:val="24"/>
    </w:rPr>
  </w:style>
  <w:style w:type="character" w:customStyle="1" w:styleId="2Sous-titreChar">
    <w:name w:val="2. Sous-titre Char"/>
    <w:basedOn w:val="Pa2Char"/>
    <w:link w:val="2Sous-titre"/>
    <w:rsid w:val="0032772D"/>
    <w:rPr>
      <w:rFonts w:ascii="Arial" w:hAnsi="Arial" w:cs="Arial"/>
      <w:b/>
      <w:color w:val="231F20" w:themeColor="text2"/>
      <w:sz w:val="36"/>
      <w:szCs w:val="24"/>
    </w:rPr>
  </w:style>
  <w:style w:type="paragraph" w:customStyle="1" w:styleId="4Texte2">
    <w:name w:val="4. Texte 2"/>
    <w:basedOn w:val="Normal"/>
    <w:link w:val="4Texte2Char"/>
    <w:qFormat/>
    <w:rsid w:val="0032772D"/>
    <w:pPr>
      <w:tabs>
        <w:tab w:val="left" w:pos="1864"/>
      </w:tabs>
      <w:spacing w:after="0" w:line="240" w:lineRule="auto"/>
    </w:pPr>
    <w:rPr>
      <w:rFonts w:asciiTheme="minorHAnsi" w:hAnsiTheme="minorHAnsi" w:cs="Arial"/>
      <w:i/>
      <w:color w:val="0054A6" w:themeColor="accent2"/>
      <w:lang w:val="en-US"/>
    </w:rPr>
  </w:style>
  <w:style w:type="character" w:customStyle="1" w:styleId="3Texte1Char">
    <w:name w:val="3. Texte 1 Char"/>
    <w:basedOn w:val="Policepardfaut"/>
    <w:link w:val="3Texte1"/>
    <w:rsid w:val="0032772D"/>
    <w:rPr>
      <w:rFonts w:asciiTheme="minorHAnsi" w:hAnsiTheme="minorHAnsi" w:cs="Arial"/>
      <w:color w:val="4D4D4F" w:themeColor="accent3"/>
      <w:lang w:val="en-US"/>
    </w:rPr>
  </w:style>
  <w:style w:type="character" w:styleId="Lienhypertexte">
    <w:name w:val="Hyperlink"/>
    <w:basedOn w:val="Policepardfaut"/>
    <w:uiPriority w:val="99"/>
    <w:unhideWhenUsed/>
    <w:rsid w:val="009E0605"/>
    <w:rPr>
      <w:color w:val="FFFFFF" w:themeColor="hyperlink"/>
      <w:u w:val="single"/>
    </w:rPr>
  </w:style>
  <w:style w:type="character" w:customStyle="1" w:styleId="4Texte2Char">
    <w:name w:val="4. Texte 2 Char"/>
    <w:basedOn w:val="Policepardfaut"/>
    <w:link w:val="4Texte2"/>
    <w:rsid w:val="0032772D"/>
    <w:rPr>
      <w:rFonts w:asciiTheme="minorHAnsi" w:hAnsiTheme="minorHAnsi" w:cs="Arial"/>
      <w:i/>
      <w:color w:val="0054A6" w:themeColor="accent2"/>
      <w:lang w:val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E0605"/>
    <w:rPr>
      <w:color w:val="605E5C"/>
      <w:shd w:val="clear" w:color="auto" w:fill="E1DFDD"/>
    </w:rPr>
  </w:style>
  <w:style w:type="paragraph" w:customStyle="1" w:styleId="Cover">
    <w:name w:val="Cover"/>
    <w:basedOn w:val="Normal"/>
    <w:link w:val="CoverChar"/>
    <w:qFormat/>
    <w:rsid w:val="006366FF"/>
    <w:pPr>
      <w:jc w:val="center"/>
    </w:pPr>
    <w:rPr>
      <w:rFonts w:ascii="Lato Black" w:hAnsi="Lato Black" w:cs="Arial"/>
      <w:color w:val="FFFFFF" w:themeColor="background1"/>
      <w:sz w:val="96"/>
      <w:szCs w:val="72"/>
    </w:rPr>
  </w:style>
  <w:style w:type="paragraph" w:styleId="Paragraphedeliste">
    <w:name w:val="List Paragraph"/>
    <w:basedOn w:val="Normal"/>
    <w:uiPriority w:val="34"/>
    <w:rsid w:val="002F35A4"/>
    <w:pPr>
      <w:ind w:left="720"/>
      <w:contextualSpacing/>
    </w:pPr>
  </w:style>
  <w:style w:type="character" w:customStyle="1" w:styleId="CoverChar">
    <w:name w:val="Cover Char"/>
    <w:basedOn w:val="Policepardfaut"/>
    <w:link w:val="Cover"/>
    <w:rsid w:val="006366FF"/>
    <w:rPr>
      <w:rFonts w:ascii="Lato Black" w:hAnsi="Lato Black" w:cs="Arial"/>
      <w:color w:val="FFFFFF" w:themeColor="background1"/>
      <w:sz w:val="96"/>
      <w:szCs w:val="72"/>
    </w:rPr>
  </w:style>
  <w:style w:type="paragraph" w:customStyle="1" w:styleId="0TitreBlocjaune">
    <w:name w:val="0.Titre Bloc jaune"/>
    <w:basedOn w:val="Normal"/>
    <w:next w:val="1Titre"/>
    <w:link w:val="0TitreBlocjauneCar"/>
    <w:qFormat/>
    <w:rsid w:val="007B6083"/>
    <w:pPr>
      <w:spacing w:after="0" w:line="240" w:lineRule="auto"/>
      <w:ind w:left="284"/>
    </w:pPr>
    <w:rPr>
      <w:rFonts w:cs="Arial"/>
      <w:b/>
      <w:bCs/>
      <w:color w:val="0054A6" w:themeColor="accent2"/>
      <w:sz w:val="54"/>
      <w:szCs w:val="56"/>
    </w:rPr>
  </w:style>
  <w:style w:type="character" w:customStyle="1" w:styleId="0TitreBlocjauneCar">
    <w:name w:val="0.Titre Bloc jaune Car"/>
    <w:basedOn w:val="Policepardfaut"/>
    <w:link w:val="0TitreBlocjaune"/>
    <w:rsid w:val="007B6083"/>
    <w:rPr>
      <w:rFonts w:cs="Arial"/>
      <w:b/>
      <w:bCs/>
      <w:color w:val="0054A6" w:themeColor="accent2"/>
      <w:sz w:val="54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90288C"/>
    <w:rPr>
      <w:rFonts w:ascii="Calibri" w:eastAsia="Calibri" w:hAnsi="Calibri" w:cs="Calibri"/>
      <w:color w:val="000000"/>
      <w:sz w:val="24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0288C"/>
    <w:pPr>
      <w:spacing w:after="208" w:line="240" w:lineRule="auto"/>
      <w:ind w:left="10" w:hanging="10"/>
    </w:pPr>
    <w:rPr>
      <w:rFonts w:eastAsia="Arial" w:cs="Arial"/>
      <w:color w:val="000000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0288C"/>
    <w:rPr>
      <w:rFonts w:eastAsia="Arial" w:cs="Arial"/>
      <w:color w:val="000000"/>
      <w:sz w:val="20"/>
      <w:szCs w:val="20"/>
      <w:lang w:eastAsia="fr-FR"/>
    </w:rPr>
  </w:style>
  <w:style w:type="paragraph" w:customStyle="1" w:styleId="paragraph">
    <w:name w:val="paragraph"/>
    <w:basedOn w:val="Normal"/>
    <w:rsid w:val="0090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0288C"/>
    <w:rPr>
      <w:sz w:val="16"/>
      <w:szCs w:val="16"/>
    </w:rPr>
  </w:style>
  <w:style w:type="character" w:customStyle="1" w:styleId="eop">
    <w:name w:val="eop"/>
    <w:basedOn w:val="Policepardfaut"/>
    <w:rsid w:val="0090288C"/>
  </w:style>
  <w:style w:type="character" w:customStyle="1" w:styleId="normaltextrun">
    <w:name w:val="normaltextrun"/>
    <w:basedOn w:val="Policepardfaut"/>
    <w:rsid w:val="0090288C"/>
  </w:style>
  <w:style w:type="character" w:customStyle="1" w:styleId="tabchar">
    <w:name w:val="tabchar"/>
    <w:basedOn w:val="Policepardfaut"/>
    <w:rsid w:val="0090288C"/>
  </w:style>
  <w:style w:type="table" w:customStyle="1" w:styleId="TableGrid1">
    <w:name w:val="Table Grid1"/>
    <w:rsid w:val="0090288C"/>
    <w:pPr>
      <w:spacing w:after="0" w:line="240" w:lineRule="auto"/>
    </w:pPr>
    <w:rPr>
      <w:rFonts w:asciiTheme="minorHAnsi" w:eastAsiaTheme="minorEastAsia" w:hAnsiTheme="minorHAnsi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basedOn w:val="TableauNormal"/>
    <w:uiPriority w:val="39"/>
    <w:rsid w:val="0090288C"/>
    <w:pPr>
      <w:spacing w:after="0" w:line="240" w:lineRule="auto"/>
    </w:pPr>
    <w:rPr>
      <w:rFonts w:asciiTheme="minorHAnsi" w:eastAsiaTheme="minorEastAsia" w:hAnsiTheme="minorHAnsi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02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88C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9028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pinto\Desktop\Nouveau%20dossier%20(2)\A4%20Portrait%20jaune%20avec%20couv.dotx" TargetMode="External"/></Relationships>
</file>

<file path=word/theme/theme1.xml><?xml version="1.0" encoding="utf-8"?>
<a:theme xmlns:a="http://schemas.openxmlformats.org/drawingml/2006/main" name="Office Theme">
  <a:themeElements>
    <a:clrScheme name="Region">
      <a:dk1>
        <a:srgbClr val="000000"/>
      </a:dk1>
      <a:lt1>
        <a:srgbClr val="FFFFFF"/>
      </a:lt1>
      <a:dk2>
        <a:srgbClr val="231F20"/>
      </a:dk2>
      <a:lt2>
        <a:srgbClr val="FFDD00"/>
      </a:lt2>
      <a:accent1>
        <a:srgbClr val="DCDDDE"/>
      </a:accent1>
      <a:accent2>
        <a:srgbClr val="0054A6"/>
      </a:accent2>
      <a:accent3>
        <a:srgbClr val="4D4D4F"/>
      </a:accent3>
      <a:accent4>
        <a:srgbClr val="3565B0"/>
      </a:accent4>
      <a:accent5>
        <a:srgbClr val="FFF4C8"/>
      </a:accent5>
      <a:accent6>
        <a:srgbClr val="EBEBEC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F0D79-5169-460B-AE7B-B9017E1B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Portrait jaune avec couv</Template>
  <TotalTime>6</TotalTime>
  <Pages>8</Pages>
  <Words>1492</Words>
  <Characters>8209</Characters>
  <Application>Microsoft Office Word</Application>
  <DocSecurity>0</DocSecurity>
  <Lines>68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PINTO Miguel</dc:creator>
  <cp:keywords/>
  <dc:description/>
  <cp:lastModifiedBy>LACHEVRE Marina</cp:lastModifiedBy>
  <cp:revision>4</cp:revision>
  <dcterms:created xsi:type="dcterms:W3CDTF">2024-01-12T11:20:00Z</dcterms:created>
  <dcterms:modified xsi:type="dcterms:W3CDTF">2024-01-15T13:54:00Z</dcterms:modified>
</cp:coreProperties>
</file>